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C5BCC" w14:textId="1932CE43" w:rsidR="00302ACB" w:rsidRDefault="006B2A68">
      <w:pPr>
        <w:spacing w:after="160" w:line="259" w:lineRule="auto"/>
        <w:jc w:val="left"/>
        <w:sectPr w:rsidR="00302ACB" w:rsidSect="006B2A68">
          <w:headerReference w:type="even" r:id="rId11"/>
          <w:headerReference w:type="default" r:id="rId12"/>
          <w:footerReference w:type="even" r:id="rId13"/>
          <w:footerReference w:type="default" r:id="rId14"/>
          <w:headerReference w:type="first" r:id="rId15"/>
          <w:footerReference w:type="first" r:id="rId16"/>
          <w:pgSz w:w="11907" w:h="16839" w:code="9"/>
          <w:pgMar w:top="1440" w:right="856" w:bottom="1440" w:left="851" w:header="504" w:footer="504" w:gutter="567"/>
          <w:pgNumType w:fmt="lowerRoman"/>
          <w:cols w:space="720"/>
          <w:titlePg/>
          <w:docGrid w:linePitch="326"/>
        </w:sectPr>
      </w:pPr>
      <w:r w:rsidRPr="006B2A68">
        <w:rPr>
          <w:noProof/>
        </w:rPr>
        <w:drawing>
          <wp:anchor distT="0" distB="0" distL="114300" distR="114300" simplePos="0" relativeHeight="251672576" behindDoc="0" locked="0" layoutInCell="1" allowOverlap="1" wp14:anchorId="4D1FAECA" wp14:editId="27BCDD83">
            <wp:simplePos x="0" y="0"/>
            <wp:positionH relativeFrom="column">
              <wp:posOffset>-875030</wp:posOffset>
            </wp:positionH>
            <wp:positionV relativeFrom="paragraph">
              <wp:posOffset>-938967</wp:posOffset>
            </wp:positionV>
            <wp:extent cx="7533314" cy="10831378"/>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87"/>
                    <a:stretch/>
                  </pic:blipFill>
                  <pic:spPr bwMode="auto">
                    <a:xfrm>
                      <a:off x="0" y="0"/>
                      <a:ext cx="7533314" cy="10831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t>
      </w:r>
    </w:p>
    <w:p w14:paraId="18533DFE" w14:textId="16355052" w:rsidR="006B2A68" w:rsidRDefault="006B2A68" w:rsidP="006B2A68">
      <w:pPr>
        <w:pStyle w:val="Heading1"/>
      </w:pPr>
      <w:bookmarkStart w:id="0" w:name="_Toc456424"/>
      <w:r>
        <w:lastRenderedPageBreak/>
        <w:t>How to use this workbook</w:t>
      </w:r>
    </w:p>
    <w:p w14:paraId="3862B33B" w14:textId="783A98CB" w:rsidR="00F83A31" w:rsidRDefault="00F83A31" w:rsidP="006B2A68">
      <w:r w:rsidRPr="00F83A31">
        <w:t xml:space="preserve">These exercises are extracted from </w:t>
      </w:r>
      <w:r>
        <w:t xml:space="preserve">the book </w:t>
      </w:r>
      <w:r w:rsidRPr="00F83A31">
        <w:t xml:space="preserve">Retireability, </w:t>
      </w:r>
      <w:r>
        <w:t xml:space="preserve">written </w:t>
      </w:r>
      <w:r w:rsidRPr="00F83A31">
        <w:t>by the M</w:t>
      </w:r>
      <w:r>
        <w:t xml:space="preserve">anaging </w:t>
      </w:r>
      <w:r w:rsidRPr="00F83A31">
        <w:t>D</w:t>
      </w:r>
      <w:r>
        <w:t>irector</w:t>
      </w:r>
      <w:r w:rsidRPr="00F83A31">
        <w:t xml:space="preserve"> of Henwood Court Nicholas Platt</w:t>
      </w:r>
      <w:r>
        <w:t>.</w:t>
      </w:r>
    </w:p>
    <w:p w14:paraId="7B048FDD" w14:textId="5F2837D3" w:rsidR="00F83A31" w:rsidRDefault="00F83A31" w:rsidP="006B2A68">
      <w:r>
        <w:t xml:space="preserve">They should be considered after reading each chapter to help with your </w:t>
      </w:r>
      <w:r w:rsidR="00B471BB">
        <w:t xml:space="preserve">life and financial retirement </w:t>
      </w:r>
      <w:r>
        <w:t xml:space="preserve">planning, to help with your decisions at retirement </w:t>
      </w:r>
      <w:r w:rsidR="00B471BB">
        <w:t>and</w:t>
      </w:r>
      <w:r>
        <w:t xml:space="preserve"> life choices into retirement.</w:t>
      </w:r>
    </w:p>
    <w:p w14:paraId="0DBE8D80" w14:textId="093C0149" w:rsidR="00B471BB" w:rsidRDefault="00B471BB" w:rsidP="006B2A68">
      <w:r>
        <w:t xml:space="preserve">They are designed to help you understand ‘what is important to you’, and help you create a transformational action plan to live the life you want to live, what we like to call - </w:t>
      </w:r>
      <w:r w:rsidRPr="00B471BB">
        <w:rPr>
          <w:b/>
        </w:rPr>
        <w:t>living life by design.</w:t>
      </w:r>
    </w:p>
    <w:p w14:paraId="76FB2DE7" w14:textId="3B69D1FB" w:rsidR="00B471BB" w:rsidRPr="00F83A31" w:rsidRDefault="00B471BB" w:rsidP="006B2A68">
      <w:r>
        <w:t xml:space="preserve">If you would like a copy of the expenditure questionnaire to calculate your number this is available as a separate download at </w:t>
      </w:r>
      <w:hyperlink r:id="rId18" w:history="1">
        <w:r w:rsidRPr="00154B4A">
          <w:rPr>
            <w:rStyle w:val="Hyperlink"/>
          </w:rPr>
          <w:t>www.henwoodcourt/retireability</w:t>
        </w:r>
      </w:hyperlink>
      <w:r>
        <w:t xml:space="preserve">. </w:t>
      </w:r>
    </w:p>
    <w:p w14:paraId="07B01569" w14:textId="09321B90" w:rsidR="00F83A31" w:rsidRDefault="00F83A31" w:rsidP="006B2A68">
      <w:pPr>
        <w:rPr>
          <w:highlight w:val="yellow"/>
        </w:rPr>
      </w:pPr>
    </w:p>
    <w:p w14:paraId="3754A0EE" w14:textId="77777777" w:rsidR="006B2A68" w:rsidRDefault="006B2A68">
      <w:pPr>
        <w:spacing w:after="160" w:line="259" w:lineRule="auto"/>
        <w:jc w:val="left"/>
        <w:rPr>
          <w:rFonts w:asciiTheme="majorHAnsi" w:hAnsiTheme="majorHAnsi"/>
          <w:spacing w:val="-4"/>
          <w:sz w:val="36"/>
          <w:szCs w:val="32"/>
        </w:rPr>
      </w:pPr>
      <w:r>
        <w:br w:type="page"/>
      </w:r>
    </w:p>
    <w:p w14:paraId="3487BEC8" w14:textId="6725FC80" w:rsidR="00A45093" w:rsidRDefault="00813F4F" w:rsidP="006B2A68">
      <w:pPr>
        <w:pStyle w:val="Heading2"/>
      </w:pPr>
      <w:r>
        <w:lastRenderedPageBreak/>
        <w:t>Exercise</w:t>
      </w:r>
      <w:r w:rsidR="00D266D8">
        <w:t xml:space="preserve"> 1</w:t>
      </w:r>
      <w:r>
        <w:t xml:space="preserve">: </w:t>
      </w:r>
      <w:r w:rsidR="008B3B36">
        <w:t>Are you ready to retire?</w:t>
      </w:r>
      <w:bookmarkEnd w:id="0"/>
    </w:p>
    <w:p w14:paraId="0DEDA3B7" w14:textId="7E3BDADA" w:rsidR="00A45093" w:rsidRPr="00FA20B6" w:rsidRDefault="12B3E038" w:rsidP="006B2A68">
      <w:r w:rsidRPr="00FA20B6">
        <w:t xml:space="preserve">There is nothing wrong with working hard and </w:t>
      </w:r>
      <w:r w:rsidR="00EA1070">
        <w:t xml:space="preserve">putting in </w:t>
      </w:r>
      <w:r w:rsidRPr="00FA20B6">
        <w:t>long hours, particularly if you are totally engaged and passionate about your work</w:t>
      </w:r>
      <w:r w:rsidR="00EA1070">
        <w:t>. I</w:t>
      </w:r>
      <w:r w:rsidRPr="00FA20B6">
        <w:t>ndeed, it may have got you to where you are today</w:t>
      </w:r>
      <w:r w:rsidR="00EA1070">
        <w:t>.</w:t>
      </w:r>
      <w:r w:rsidR="00EA1070" w:rsidRPr="00FA20B6">
        <w:t xml:space="preserve"> </w:t>
      </w:r>
    </w:p>
    <w:p w14:paraId="6CE5D42E" w14:textId="3C73E7ED" w:rsidR="00A45093" w:rsidRPr="00FA20B6" w:rsidRDefault="12B3E038" w:rsidP="006B2A68">
      <w:r w:rsidRPr="00FA20B6">
        <w:t xml:space="preserve">But in doing so it </w:t>
      </w:r>
      <w:r w:rsidR="00EA1070">
        <w:t>has</w:t>
      </w:r>
      <w:r w:rsidR="00EA1070" w:rsidRPr="00FA20B6">
        <w:t xml:space="preserve"> </w:t>
      </w:r>
      <w:r w:rsidRPr="00FA20B6">
        <w:t>probably</w:t>
      </w:r>
      <w:r w:rsidR="00EA1070">
        <w:t xml:space="preserve"> given you</w:t>
      </w:r>
      <w:r w:rsidRPr="00FA20B6">
        <w:t xml:space="preserve"> the worst preparation for retirement</w:t>
      </w:r>
      <w:r w:rsidR="00FA7EA4">
        <w:t xml:space="preserve"> – </w:t>
      </w:r>
      <w:r w:rsidRPr="00FA20B6">
        <w:t>that is if</w:t>
      </w:r>
      <w:r w:rsidR="00C20B54">
        <w:t xml:space="preserve"> </w:t>
      </w:r>
      <w:r w:rsidRPr="00FA20B6">
        <w:t xml:space="preserve">you </w:t>
      </w:r>
      <w:r w:rsidR="00C20B54">
        <w:t xml:space="preserve">actually </w:t>
      </w:r>
      <w:r w:rsidRPr="00FA20B6">
        <w:t>want to stop working</w:t>
      </w:r>
      <w:r w:rsidR="00FA7EA4">
        <w:t>.</w:t>
      </w:r>
    </w:p>
    <w:p w14:paraId="3D170354" w14:textId="17CA5909" w:rsidR="00A45093" w:rsidRPr="00797CF3" w:rsidRDefault="12B3E038" w:rsidP="006B2A68">
      <w:pPr>
        <w:rPr>
          <w:spacing w:val="-4"/>
        </w:rPr>
      </w:pPr>
      <w:r w:rsidRPr="00797CF3">
        <w:rPr>
          <w:spacing w:val="-4"/>
        </w:rPr>
        <w:t>Are you obsessed with work above all else</w:t>
      </w:r>
      <w:r w:rsidR="00FA7EA4">
        <w:rPr>
          <w:spacing w:val="-4"/>
        </w:rPr>
        <w:t>? D</w:t>
      </w:r>
      <w:r w:rsidRPr="00797CF3">
        <w:rPr>
          <w:spacing w:val="-4"/>
        </w:rPr>
        <w:t xml:space="preserve">o you portray workaholic traits? </w:t>
      </w:r>
      <w:r w:rsidR="00FA7EA4">
        <w:rPr>
          <w:spacing w:val="-4"/>
        </w:rPr>
        <w:t>Take this</w:t>
      </w:r>
      <w:r w:rsidRPr="00797CF3">
        <w:rPr>
          <w:spacing w:val="-4"/>
        </w:rPr>
        <w:t xml:space="preserve"> simple test to measure this.</w:t>
      </w:r>
    </w:p>
    <w:p w14:paraId="68D67B89" w14:textId="6C7AEB36" w:rsidR="00A45093" w:rsidRPr="00797CF3" w:rsidRDefault="12B3E038" w:rsidP="006B2A68">
      <w:r w:rsidRPr="00797CF3">
        <w:t>Answer the q</w:t>
      </w:r>
      <w:r w:rsidR="00797CF3">
        <w:t xml:space="preserve">uestions </w:t>
      </w:r>
      <w:r w:rsidR="00704974" w:rsidRPr="00797CF3">
        <w:t xml:space="preserve">below </w:t>
      </w:r>
      <w:r w:rsidR="00797CF3">
        <w:t xml:space="preserve">and score yourself </w:t>
      </w:r>
      <w:r w:rsidR="00FA7EA4">
        <w:t>between one and five</w:t>
      </w:r>
      <w:r w:rsidR="00797CF3">
        <w:t>, jot</w:t>
      </w:r>
      <w:r w:rsidR="00FA7EA4">
        <w:t>ting</w:t>
      </w:r>
      <w:r w:rsidR="00797CF3">
        <w:t xml:space="preserve"> down the total when you’ve finished.</w:t>
      </w:r>
    </w:p>
    <w:p w14:paraId="595B9CC8" w14:textId="7CB30C65" w:rsidR="00A45093" w:rsidRDefault="00797CF3" w:rsidP="006B2A68">
      <w:pPr>
        <w:pStyle w:val="Heading3"/>
      </w:pPr>
      <w:bookmarkStart w:id="1" w:name="_Toc456425"/>
      <w:r>
        <w:t>T</w:t>
      </w:r>
      <w:r w:rsidRPr="12B3E038">
        <w:t>he emotional readiness to retire test</w:t>
      </w:r>
      <w:bookmarkEnd w:id="1"/>
    </w:p>
    <w:p w14:paraId="0612E75F" w14:textId="77777777" w:rsidR="00A45093" w:rsidRDefault="12B3E038" w:rsidP="006B2A68">
      <w:pPr>
        <w:pStyle w:val="QuizQuestion"/>
        <w:rPr>
          <w:color w:val="000000" w:themeColor="text2"/>
        </w:rPr>
      </w:pPr>
      <w:r w:rsidRPr="12B3E038">
        <w:t>How many hours per week do you typically work?</w:t>
      </w:r>
    </w:p>
    <w:tbl>
      <w:tblPr>
        <w:tblStyle w:val="TableGrid"/>
        <w:tblW w:w="5000" w:type="pct"/>
        <w:tblLook w:val="04A0" w:firstRow="1" w:lastRow="0" w:firstColumn="1" w:lastColumn="0" w:noHBand="0" w:noVBand="1"/>
      </w:tblPr>
      <w:tblGrid>
        <w:gridCol w:w="1960"/>
        <w:gridCol w:w="1885"/>
        <w:gridCol w:w="1885"/>
        <w:gridCol w:w="1884"/>
        <w:gridCol w:w="2009"/>
      </w:tblGrid>
      <w:tr w:rsidR="000B0430" w:rsidRPr="000B0430" w14:paraId="0B38438E" w14:textId="77777777" w:rsidTr="006B2A68">
        <w:tc>
          <w:tcPr>
            <w:tcW w:w="1018" w:type="pct"/>
          </w:tcPr>
          <w:p w14:paraId="4612E462"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79" w:type="pct"/>
          </w:tcPr>
          <w:p w14:paraId="5DD05918"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w:t>
            </w:r>
          </w:p>
        </w:tc>
        <w:tc>
          <w:tcPr>
            <w:tcW w:w="979" w:type="pct"/>
          </w:tcPr>
          <w:p w14:paraId="1CF6D13A"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w:t>
            </w:r>
          </w:p>
        </w:tc>
        <w:tc>
          <w:tcPr>
            <w:tcW w:w="979" w:type="pct"/>
          </w:tcPr>
          <w:p w14:paraId="43C559F0"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4</w:t>
            </w:r>
          </w:p>
        </w:tc>
        <w:tc>
          <w:tcPr>
            <w:tcW w:w="1044" w:type="pct"/>
          </w:tcPr>
          <w:p w14:paraId="05182B0D"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w:t>
            </w:r>
          </w:p>
        </w:tc>
      </w:tr>
      <w:tr w:rsidR="000B0430" w:rsidRPr="000B0430" w14:paraId="0041B6D5" w14:textId="77777777" w:rsidTr="006B2A68">
        <w:tc>
          <w:tcPr>
            <w:tcW w:w="1018" w:type="pct"/>
          </w:tcPr>
          <w:p w14:paraId="08844A0C" w14:textId="6267E644" w:rsidR="000B0430" w:rsidRPr="000B0430" w:rsidRDefault="00797CF3" w:rsidP="006B2A68">
            <w:pPr>
              <w:pStyle w:val="PlainText"/>
              <w:jc w:val="center"/>
              <w:rPr>
                <w:rFonts w:asciiTheme="minorHAnsi" w:hAnsiTheme="minorHAnsi"/>
                <w:color w:val="auto"/>
              </w:rPr>
            </w:pPr>
            <w:r>
              <w:rPr>
                <w:rFonts w:asciiTheme="minorHAnsi" w:hAnsiTheme="minorHAnsi"/>
                <w:color w:val="auto"/>
              </w:rPr>
              <w:t>Below</w:t>
            </w:r>
            <w:r w:rsidR="12B3E038" w:rsidRPr="12B3E038">
              <w:rPr>
                <w:rFonts w:asciiTheme="minorHAnsi" w:hAnsiTheme="minorHAnsi"/>
                <w:color w:val="auto"/>
              </w:rPr>
              <w:t xml:space="preserve"> 20</w:t>
            </w:r>
          </w:p>
        </w:tc>
        <w:tc>
          <w:tcPr>
            <w:tcW w:w="979" w:type="pct"/>
          </w:tcPr>
          <w:p w14:paraId="56196F52"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20-35</w:t>
            </w:r>
          </w:p>
        </w:tc>
        <w:tc>
          <w:tcPr>
            <w:tcW w:w="979" w:type="pct"/>
          </w:tcPr>
          <w:p w14:paraId="28D0892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35-50</w:t>
            </w:r>
          </w:p>
        </w:tc>
        <w:tc>
          <w:tcPr>
            <w:tcW w:w="979" w:type="pct"/>
          </w:tcPr>
          <w:p w14:paraId="6329D037"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50-60</w:t>
            </w:r>
          </w:p>
        </w:tc>
        <w:tc>
          <w:tcPr>
            <w:tcW w:w="1044" w:type="pct"/>
          </w:tcPr>
          <w:p w14:paraId="5625B947" w14:textId="65F9320D" w:rsidR="000B0430" w:rsidRPr="000B0430" w:rsidRDefault="00797CF3" w:rsidP="006B2A68">
            <w:pPr>
              <w:pStyle w:val="PlainText"/>
              <w:jc w:val="center"/>
              <w:rPr>
                <w:rFonts w:asciiTheme="minorHAnsi" w:hAnsiTheme="minorHAnsi"/>
                <w:color w:val="auto"/>
              </w:rPr>
            </w:pPr>
            <w:r>
              <w:rPr>
                <w:rFonts w:asciiTheme="minorHAnsi" w:hAnsiTheme="minorHAnsi"/>
                <w:color w:val="auto"/>
              </w:rPr>
              <w:t>Above</w:t>
            </w:r>
            <w:r w:rsidR="12B3E038" w:rsidRPr="12B3E038">
              <w:rPr>
                <w:rFonts w:asciiTheme="minorHAnsi" w:hAnsiTheme="minorHAnsi"/>
                <w:color w:val="auto"/>
              </w:rPr>
              <w:t xml:space="preserve"> 60</w:t>
            </w:r>
          </w:p>
        </w:tc>
      </w:tr>
    </w:tbl>
    <w:p w14:paraId="740FBB47" w14:textId="77777777" w:rsidR="000B0430" w:rsidRPr="000B0430" w:rsidRDefault="000B0430" w:rsidP="006B2A68">
      <w:pPr>
        <w:pStyle w:val="PlainText"/>
        <w:jc w:val="both"/>
        <w:rPr>
          <w:rFonts w:asciiTheme="minorHAnsi" w:hAnsiTheme="minorHAnsi"/>
          <w:color w:val="auto"/>
        </w:rPr>
      </w:pPr>
    </w:p>
    <w:p w14:paraId="04092268" w14:textId="429E64FD" w:rsidR="00A45093" w:rsidRDefault="12B3E038" w:rsidP="006B2A68">
      <w:pPr>
        <w:pStyle w:val="QuizQuestion"/>
        <w:rPr>
          <w:color w:val="000000" w:themeColor="text2"/>
        </w:rPr>
      </w:pPr>
      <w:r w:rsidRPr="12B3E038">
        <w:t xml:space="preserve">How many </w:t>
      </w:r>
      <w:r w:rsidR="00797CF3">
        <w:t>e</w:t>
      </w:r>
      <w:r w:rsidRPr="12B3E038">
        <w:t>venings (after 6pm) do you typically work?</w:t>
      </w:r>
    </w:p>
    <w:tbl>
      <w:tblPr>
        <w:tblStyle w:val="TableGrid"/>
        <w:tblW w:w="5000" w:type="pct"/>
        <w:tblLook w:val="04A0" w:firstRow="1" w:lastRow="0" w:firstColumn="1" w:lastColumn="0" w:noHBand="0" w:noVBand="1"/>
      </w:tblPr>
      <w:tblGrid>
        <w:gridCol w:w="2037"/>
        <w:gridCol w:w="1850"/>
        <w:gridCol w:w="1850"/>
        <w:gridCol w:w="1850"/>
        <w:gridCol w:w="2036"/>
      </w:tblGrid>
      <w:tr w:rsidR="000B0430" w:rsidRPr="000B0430" w14:paraId="5C622BC9" w14:textId="77777777" w:rsidTr="006B2A68">
        <w:tc>
          <w:tcPr>
            <w:tcW w:w="1059" w:type="pct"/>
          </w:tcPr>
          <w:p w14:paraId="5EEDC4A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61" w:type="pct"/>
          </w:tcPr>
          <w:p w14:paraId="629D99D9"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w:t>
            </w:r>
          </w:p>
        </w:tc>
        <w:tc>
          <w:tcPr>
            <w:tcW w:w="961" w:type="pct"/>
          </w:tcPr>
          <w:p w14:paraId="5324049B"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w:t>
            </w:r>
          </w:p>
        </w:tc>
        <w:tc>
          <w:tcPr>
            <w:tcW w:w="961" w:type="pct"/>
          </w:tcPr>
          <w:p w14:paraId="27D181EE"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4</w:t>
            </w:r>
          </w:p>
        </w:tc>
        <w:tc>
          <w:tcPr>
            <w:tcW w:w="1060" w:type="pct"/>
          </w:tcPr>
          <w:p w14:paraId="2B725636"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w:t>
            </w:r>
          </w:p>
        </w:tc>
      </w:tr>
      <w:tr w:rsidR="000B0430" w:rsidRPr="000B0430" w14:paraId="3B0F5CFF" w14:textId="77777777" w:rsidTr="006B2A68">
        <w:tc>
          <w:tcPr>
            <w:tcW w:w="1059" w:type="pct"/>
          </w:tcPr>
          <w:p w14:paraId="3D36938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None</w:t>
            </w:r>
          </w:p>
        </w:tc>
        <w:tc>
          <w:tcPr>
            <w:tcW w:w="961" w:type="pct"/>
          </w:tcPr>
          <w:p w14:paraId="71C5EC18" w14:textId="2D3B4F9A" w:rsidR="000B0430" w:rsidRPr="000B0430" w:rsidRDefault="00B922AA" w:rsidP="006B2A68">
            <w:pPr>
              <w:pStyle w:val="PlainText"/>
              <w:jc w:val="center"/>
              <w:rPr>
                <w:rFonts w:asciiTheme="minorHAnsi" w:hAnsiTheme="minorHAnsi"/>
                <w:color w:val="auto"/>
              </w:rPr>
            </w:pPr>
            <w:r>
              <w:rPr>
                <w:rFonts w:asciiTheme="minorHAnsi" w:hAnsiTheme="minorHAnsi"/>
                <w:color w:val="auto"/>
              </w:rPr>
              <w:t>0-</w:t>
            </w:r>
            <w:r w:rsidR="12B3E038" w:rsidRPr="12B3E038">
              <w:rPr>
                <w:rFonts w:asciiTheme="minorHAnsi" w:hAnsiTheme="minorHAnsi"/>
                <w:color w:val="auto"/>
              </w:rPr>
              <w:t>1</w:t>
            </w:r>
          </w:p>
        </w:tc>
        <w:tc>
          <w:tcPr>
            <w:tcW w:w="961" w:type="pct"/>
          </w:tcPr>
          <w:p w14:paraId="50FF36F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1-2</w:t>
            </w:r>
          </w:p>
        </w:tc>
        <w:tc>
          <w:tcPr>
            <w:tcW w:w="961" w:type="pct"/>
          </w:tcPr>
          <w:p w14:paraId="69EBE736" w14:textId="0CD6C397" w:rsidR="000B0430" w:rsidRPr="000B0430" w:rsidRDefault="004D6ED7" w:rsidP="006B2A68">
            <w:pPr>
              <w:pStyle w:val="PlainText"/>
              <w:jc w:val="center"/>
              <w:rPr>
                <w:rFonts w:asciiTheme="minorHAnsi" w:hAnsiTheme="minorHAnsi"/>
                <w:color w:val="auto"/>
              </w:rPr>
            </w:pPr>
            <w:r>
              <w:rPr>
                <w:rFonts w:asciiTheme="minorHAnsi" w:hAnsiTheme="minorHAnsi"/>
                <w:color w:val="auto"/>
              </w:rPr>
              <w:t>2</w:t>
            </w:r>
            <w:r w:rsidR="12B3E038" w:rsidRPr="12B3E038">
              <w:rPr>
                <w:rFonts w:asciiTheme="minorHAnsi" w:hAnsiTheme="minorHAnsi"/>
                <w:color w:val="auto"/>
              </w:rPr>
              <w:t>-</w:t>
            </w:r>
            <w:r>
              <w:rPr>
                <w:rFonts w:asciiTheme="minorHAnsi" w:hAnsiTheme="minorHAnsi"/>
                <w:color w:val="auto"/>
              </w:rPr>
              <w:t>3</w:t>
            </w:r>
          </w:p>
        </w:tc>
        <w:tc>
          <w:tcPr>
            <w:tcW w:w="1060" w:type="pct"/>
          </w:tcPr>
          <w:p w14:paraId="1A11E1C7" w14:textId="6E363C91" w:rsidR="000B0430" w:rsidRPr="000B0430" w:rsidRDefault="00797CF3" w:rsidP="006B2A68">
            <w:pPr>
              <w:pStyle w:val="PlainText"/>
              <w:jc w:val="center"/>
              <w:rPr>
                <w:rFonts w:asciiTheme="minorHAnsi" w:hAnsiTheme="minorHAnsi"/>
                <w:color w:val="auto"/>
              </w:rPr>
            </w:pPr>
            <w:r>
              <w:rPr>
                <w:rFonts w:asciiTheme="minorHAnsi" w:hAnsiTheme="minorHAnsi"/>
                <w:color w:val="auto"/>
              </w:rPr>
              <w:t>Above</w:t>
            </w:r>
            <w:r w:rsidR="12B3E038" w:rsidRPr="12B3E038">
              <w:rPr>
                <w:rFonts w:asciiTheme="minorHAnsi" w:hAnsiTheme="minorHAnsi"/>
                <w:color w:val="auto"/>
              </w:rPr>
              <w:t xml:space="preserve"> </w:t>
            </w:r>
            <w:r w:rsidR="004D6ED7">
              <w:rPr>
                <w:rFonts w:asciiTheme="minorHAnsi" w:hAnsiTheme="minorHAnsi"/>
                <w:color w:val="auto"/>
              </w:rPr>
              <w:t>3</w:t>
            </w:r>
          </w:p>
        </w:tc>
      </w:tr>
    </w:tbl>
    <w:p w14:paraId="576F63F9" w14:textId="77777777" w:rsidR="000B0430" w:rsidRPr="000B0430" w:rsidRDefault="000B0430" w:rsidP="006B2A68">
      <w:pPr>
        <w:pStyle w:val="PlainText"/>
        <w:jc w:val="both"/>
        <w:rPr>
          <w:rFonts w:asciiTheme="minorHAnsi" w:hAnsiTheme="minorHAnsi"/>
          <w:color w:val="auto"/>
        </w:rPr>
      </w:pPr>
    </w:p>
    <w:p w14:paraId="7019B9E5" w14:textId="5D334FA6" w:rsidR="00A45093" w:rsidRDefault="12B3E038" w:rsidP="006B2A68">
      <w:pPr>
        <w:pStyle w:val="QuizQuestion"/>
        <w:rPr>
          <w:color w:val="000000" w:themeColor="text2"/>
        </w:rPr>
      </w:pPr>
      <w:r w:rsidRPr="12B3E038">
        <w:t xml:space="preserve">How many hours do you work </w:t>
      </w:r>
      <w:r w:rsidR="00056D66">
        <w:t>on</w:t>
      </w:r>
      <w:r w:rsidR="00056D66" w:rsidRPr="12B3E038">
        <w:t xml:space="preserve"> </w:t>
      </w:r>
      <w:r w:rsidRPr="12B3E038">
        <w:t>a weekend?</w:t>
      </w:r>
    </w:p>
    <w:tbl>
      <w:tblPr>
        <w:tblStyle w:val="TableGrid"/>
        <w:tblW w:w="5000" w:type="pct"/>
        <w:tblLook w:val="04A0" w:firstRow="1" w:lastRow="0" w:firstColumn="1" w:lastColumn="0" w:noHBand="0" w:noVBand="1"/>
      </w:tblPr>
      <w:tblGrid>
        <w:gridCol w:w="2033"/>
        <w:gridCol w:w="1796"/>
        <w:gridCol w:w="1844"/>
        <w:gridCol w:w="1844"/>
        <w:gridCol w:w="2106"/>
      </w:tblGrid>
      <w:tr w:rsidR="000B0430" w:rsidRPr="000B0430" w14:paraId="22753CA9" w14:textId="77777777" w:rsidTr="006B2A68">
        <w:tc>
          <w:tcPr>
            <w:tcW w:w="1056" w:type="pct"/>
          </w:tcPr>
          <w:p w14:paraId="223AEAA4"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33" w:type="pct"/>
          </w:tcPr>
          <w:p w14:paraId="4948538B"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w:t>
            </w:r>
          </w:p>
        </w:tc>
        <w:tc>
          <w:tcPr>
            <w:tcW w:w="958" w:type="pct"/>
          </w:tcPr>
          <w:p w14:paraId="76B9DDA6"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w:t>
            </w:r>
          </w:p>
        </w:tc>
        <w:tc>
          <w:tcPr>
            <w:tcW w:w="958" w:type="pct"/>
          </w:tcPr>
          <w:p w14:paraId="5379278F"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4</w:t>
            </w:r>
          </w:p>
        </w:tc>
        <w:tc>
          <w:tcPr>
            <w:tcW w:w="1094" w:type="pct"/>
          </w:tcPr>
          <w:p w14:paraId="69EF7555"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w:t>
            </w:r>
          </w:p>
        </w:tc>
      </w:tr>
      <w:tr w:rsidR="000B0430" w:rsidRPr="000B0430" w14:paraId="145C4F41" w14:textId="77777777" w:rsidTr="006B2A68">
        <w:tc>
          <w:tcPr>
            <w:tcW w:w="1056" w:type="pct"/>
          </w:tcPr>
          <w:p w14:paraId="06A4DFC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None</w:t>
            </w:r>
          </w:p>
        </w:tc>
        <w:tc>
          <w:tcPr>
            <w:tcW w:w="933" w:type="pct"/>
          </w:tcPr>
          <w:p w14:paraId="7E28F070"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58" w:type="pct"/>
          </w:tcPr>
          <w:p w14:paraId="039CE629"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1-3</w:t>
            </w:r>
          </w:p>
        </w:tc>
        <w:tc>
          <w:tcPr>
            <w:tcW w:w="958" w:type="pct"/>
          </w:tcPr>
          <w:p w14:paraId="353674E8"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3-5</w:t>
            </w:r>
          </w:p>
        </w:tc>
        <w:tc>
          <w:tcPr>
            <w:tcW w:w="1094" w:type="pct"/>
          </w:tcPr>
          <w:p w14:paraId="052FC319" w14:textId="0ADDCB76" w:rsidR="000B0430" w:rsidRPr="000B0430" w:rsidRDefault="00797CF3" w:rsidP="006B2A68">
            <w:pPr>
              <w:pStyle w:val="PlainText"/>
              <w:jc w:val="center"/>
              <w:rPr>
                <w:rFonts w:asciiTheme="minorHAnsi" w:hAnsiTheme="minorHAnsi"/>
                <w:color w:val="auto"/>
              </w:rPr>
            </w:pPr>
            <w:r>
              <w:rPr>
                <w:rFonts w:asciiTheme="minorHAnsi" w:hAnsiTheme="minorHAnsi"/>
                <w:color w:val="auto"/>
              </w:rPr>
              <w:t>Above</w:t>
            </w:r>
            <w:r w:rsidR="12B3E038" w:rsidRPr="12B3E038">
              <w:rPr>
                <w:rFonts w:asciiTheme="minorHAnsi" w:hAnsiTheme="minorHAnsi"/>
                <w:color w:val="auto"/>
              </w:rPr>
              <w:t xml:space="preserve"> 5</w:t>
            </w:r>
          </w:p>
        </w:tc>
      </w:tr>
    </w:tbl>
    <w:p w14:paraId="1314B52D" w14:textId="77777777" w:rsidR="002D0289" w:rsidRDefault="002D0289" w:rsidP="006B2A68">
      <w:pPr>
        <w:pStyle w:val="QuizQuestion"/>
        <w:numPr>
          <w:ilvl w:val="0"/>
          <w:numId w:val="0"/>
        </w:numPr>
      </w:pPr>
    </w:p>
    <w:p w14:paraId="5E3150D7" w14:textId="7A588D16" w:rsidR="000B0430" w:rsidRPr="000B0430" w:rsidRDefault="12B3E038" w:rsidP="006B2A68">
      <w:pPr>
        <w:pStyle w:val="QuizQuestion"/>
        <w:rPr>
          <w:color w:val="000000" w:themeColor="text2"/>
        </w:rPr>
      </w:pPr>
      <w:r w:rsidRPr="12B3E038">
        <w:t xml:space="preserve">How </w:t>
      </w:r>
      <w:r w:rsidR="00536655">
        <w:t>many evenings do you get</w:t>
      </w:r>
      <w:bookmarkStart w:id="2" w:name="_GoBack"/>
      <w:bookmarkEnd w:id="2"/>
      <w:r w:rsidRPr="12B3E038">
        <w:t xml:space="preserve"> home from work, have dinner,</w:t>
      </w:r>
      <w:r w:rsidR="00056D66">
        <w:t xml:space="preserve"> and</w:t>
      </w:r>
      <w:r w:rsidRPr="12B3E038">
        <w:t xml:space="preserve"> then work again before bed, even if just checking a few s?</w:t>
      </w:r>
    </w:p>
    <w:tbl>
      <w:tblPr>
        <w:tblStyle w:val="TableGrid"/>
        <w:tblW w:w="5000" w:type="pct"/>
        <w:tblLook w:val="04A0" w:firstRow="1" w:lastRow="0" w:firstColumn="1" w:lastColumn="0" w:noHBand="0" w:noVBand="1"/>
      </w:tblPr>
      <w:tblGrid>
        <w:gridCol w:w="2046"/>
        <w:gridCol w:w="1813"/>
        <w:gridCol w:w="1859"/>
        <w:gridCol w:w="1859"/>
        <w:gridCol w:w="2046"/>
      </w:tblGrid>
      <w:tr w:rsidR="000B0430" w:rsidRPr="000B0430" w14:paraId="3B80DBB5" w14:textId="77777777" w:rsidTr="006B2A68">
        <w:tc>
          <w:tcPr>
            <w:tcW w:w="1063" w:type="pct"/>
          </w:tcPr>
          <w:p w14:paraId="3A64D57D"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42" w:type="pct"/>
          </w:tcPr>
          <w:p w14:paraId="495EEF48"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w:t>
            </w:r>
          </w:p>
        </w:tc>
        <w:tc>
          <w:tcPr>
            <w:tcW w:w="966" w:type="pct"/>
          </w:tcPr>
          <w:p w14:paraId="5A0E72F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w:t>
            </w:r>
          </w:p>
        </w:tc>
        <w:tc>
          <w:tcPr>
            <w:tcW w:w="966" w:type="pct"/>
          </w:tcPr>
          <w:p w14:paraId="775CAD4A"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4</w:t>
            </w:r>
          </w:p>
        </w:tc>
        <w:tc>
          <w:tcPr>
            <w:tcW w:w="1064" w:type="pct"/>
          </w:tcPr>
          <w:p w14:paraId="3970E7FE"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w:t>
            </w:r>
          </w:p>
        </w:tc>
      </w:tr>
      <w:tr w:rsidR="000B0430" w:rsidRPr="000B0430" w14:paraId="4BC275AB" w14:textId="77777777" w:rsidTr="006B2A68">
        <w:tc>
          <w:tcPr>
            <w:tcW w:w="1063" w:type="pct"/>
          </w:tcPr>
          <w:p w14:paraId="59797FD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None</w:t>
            </w:r>
          </w:p>
        </w:tc>
        <w:tc>
          <w:tcPr>
            <w:tcW w:w="942" w:type="pct"/>
          </w:tcPr>
          <w:p w14:paraId="2529B006"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66" w:type="pct"/>
          </w:tcPr>
          <w:p w14:paraId="4B529F02"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1-2</w:t>
            </w:r>
          </w:p>
        </w:tc>
        <w:tc>
          <w:tcPr>
            <w:tcW w:w="966" w:type="pct"/>
          </w:tcPr>
          <w:p w14:paraId="3BAAFED9"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2-3</w:t>
            </w:r>
          </w:p>
        </w:tc>
        <w:tc>
          <w:tcPr>
            <w:tcW w:w="1064" w:type="pct"/>
          </w:tcPr>
          <w:p w14:paraId="29FF8C9F" w14:textId="4B42FAD3" w:rsidR="000B0430" w:rsidRPr="000B0430" w:rsidRDefault="00797CF3" w:rsidP="006B2A68">
            <w:pPr>
              <w:pStyle w:val="PlainText"/>
              <w:jc w:val="center"/>
              <w:rPr>
                <w:rFonts w:asciiTheme="minorHAnsi" w:hAnsiTheme="minorHAnsi"/>
                <w:color w:val="auto"/>
              </w:rPr>
            </w:pPr>
            <w:r>
              <w:rPr>
                <w:rFonts w:asciiTheme="minorHAnsi" w:hAnsiTheme="minorHAnsi"/>
                <w:color w:val="auto"/>
              </w:rPr>
              <w:t>Above</w:t>
            </w:r>
            <w:r w:rsidR="12B3E038" w:rsidRPr="12B3E038">
              <w:rPr>
                <w:rFonts w:asciiTheme="minorHAnsi" w:hAnsiTheme="minorHAnsi"/>
                <w:color w:val="auto"/>
              </w:rPr>
              <w:t xml:space="preserve"> 3</w:t>
            </w:r>
          </w:p>
        </w:tc>
      </w:tr>
    </w:tbl>
    <w:p w14:paraId="7E290D04" w14:textId="77777777" w:rsidR="000B0430" w:rsidRPr="000B0430" w:rsidRDefault="000B0430" w:rsidP="006B2A68">
      <w:pPr>
        <w:pStyle w:val="PlainText"/>
        <w:jc w:val="both"/>
        <w:rPr>
          <w:rFonts w:asciiTheme="minorHAnsi" w:hAnsiTheme="minorHAnsi"/>
          <w:color w:val="auto"/>
        </w:rPr>
      </w:pPr>
    </w:p>
    <w:p w14:paraId="07E541E0" w14:textId="359CD10E" w:rsidR="000B0430" w:rsidRPr="000B0430" w:rsidRDefault="12B3E038" w:rsidP="006B2A68">
      <w:pPr>
        <w:pStyle w:val="QuizQuestion"/>
        <w:rPr>
          <w:color w:val="000000" w:themeColor="text2"/>
        </w:rPr>
      </w:pPr>
      <w:r w:rsidRPr="12B3E038">
        <w:t>How many hours do you</w:t>
      </w:r>
      <w:r w:rsidR="00056D66">
        <w:t xml:space="preserve"> </w:t>
      </w:r>
      <w:r w:rsidRPr="12B3E038">
        <w:t xml:space="preserve">work each day when you are </w:t>
      </w:r>
      <w:r w:rsidR="00056D66">
        <w:t xml:space="preserve">meant to be </w:t>
      </w:r>
      <w:r w:rsidRPr="12B3E038">
        <w:t>on holiday?</w:t>
      </w:r>
    </w:p>
    <w:tbl>
      <w:tblPr>
        <w:tblStyle w:val="TableGrid"/>
        <w:tblW w:w="5000" w:type="pct"/>
        <w:tblLook w:val="04A0" w:firstRow="1" w:lastRow="0" w:firstColumn="1" w:lastColumn="0" w:noHBand="0" w:noVBand="1"/>
      </w:tblPr>
      <w:tblGrid>
        <w:gridCol w:w="2025"/>
        <w:gridCol w:w="1834"/>
        <w:gridCol w:w="1834"/>
        <w:gridCol w:w="1834"/>
        <w:gridCol w:w="2096"/>
      </w:tblGrid>
      <w:tr w:rsidR="000B0430" w:rsidRPr="000B0430" w14:paraId="463B2D97" w14:textId="77777777" w:rsidTr="006B2A68">
        <w:tc>
          <w:tcPr>
            <w:tcW w:w="1052" w:type="pct"/>
          </w:tcPr>
          <w:p w14:paraId="4CA6B324"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w:t>
            </w:r>
          </w:p>
        </w:tc>
        <w:tc>
          <w:tcPr>
            <w:tcW w:w="953" w:type="pct"/>
          </w:tcPr>
          <w:p w14:paraId="3233555B"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w:t>
            </w:r>
          </w:p>
        </w:tc>
        <w:tc>
          <w:tcPr>
            <w:tcW w:w="953" w:type="pct"/>
          </w:tcPr>
          <w:p w14:paraId="765E4ADD"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3</w:t>
            </w:r>
          </w:p>
        </w:tc>
        <w:tc>
          <w:tcPr>
            <w:tcW w:w="953" w:type="pct"/>
          </w:tcPr>
          <w:p w14:paraId="1A6AF314"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4</w:t>
            </w:r>
          </w:p>
        </w:tc>
        <w:tc>
          <w:tcPr>
            <w:tcW w:w="1090" w:type="pct"/>
          </w:tcPr>
          <w:p w14:paraId="13FC043C"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5</w:t>
            </w:r>
          </w:p>
        </w:tc>
      </w:tr>
      <w:tr w:rsidR="000B0430" w:rsidRPr="000B0430" w14:paraId="193FDD4E" w14:textId="77777777" w:rsidTr="006B2A68">
        <w:tc>
          <w:tcPr>
            <w:tcW w:w="1052" w:type="pct"/>
          </w:tcPr>
          <w:p w14:paraId="6750D1BF"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None</w:t>
            </w:r>
          </w:p>
        </w:tc>
        <w:tc>
          <w:tcPr>
            <w:tcW w:w="953" w:type="pct"/>
          </w:tcPr>
          <w:p w14:paraId="228B68B3"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0-1</w:t>
            </w:r>
          </w:p>
        </w:tc>
        <w:tc>
          <w:tcPr>
            <w:tcW w:w="953" w:type="pct"/>
          </w:tcPr>
          <w:p w14:paraId="593C6C79"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1-2</w:t>
            </w:r>
          </w:p>
        </w:tc>
        <w:tc>
          <w:tcPr>
            <w:tcW w:w="953" w:type="pct"/>
          </w:tcPr>
          <w:p w14:paraId="7E1A48CD" w14:textId="77777777" w:rsidR="000B0430" w:rsidRPr="000B0430" w:rsidRDefault="12B3E038" w:rsidP="006B2A68">
            <w:pPr>
              <w:pStyle w:val="PlainText"/>
              <w:jc w:val="center"/>
              <w:rPr>
                <w:rFonts w:asciiTheme="minorHAnsi" w:hAnsiTheme="minorHAnsi"/>
                <w:color w:val="auto"/>
              </w:rPr>
            </w:pPr>
            <w:r w:rsidRPr="12B3E038">
              <w:rPr>
                <w:rFonts w:asciiTheme="minorHAnsi" w:hAnsiTheme="minorHAnsi"/>
                <w:color w:val="auto"/>
              </w:rPr>
              <w:t>2-3</w:t>
            </w:r>
          </w:p>
        </w:tc>
        <w:tc>
          <w:tcPr>
            <w:tcW w:w="1090" w:type="pct"/>
          </w:tcPr>
          <w:p w14:paraId="5167E16C" w14:textId="74381BF3" w:rsidR="000B0430" w:rsidRPr="000B0430" w:rsidRDefault="00797CF3" w:rsidP="006B2A68">
            <w:pPr>
              <w:pStyle w:val="PlainText"/>
              <w:jc w:val="center"/>
              <w:rPr>
                <w:rFonts w:asciiTheme="minorHAnsi" w:hAnsiTheme="minorHAnsi"/>
                <w:color w:val="auto"/>
              </w:rPr>
            </w:pPr>
            <w:r>
              <w:rPr>
                <w:rFonts w:asciiTheme="minorHAnsi" w:hAnsiTheme="minorHAnsi"/>
                <w:color w:val="auto"/>
              </w:rPr>
              <w:t>Above</w:t>
            </w:r>
            <w:r w:rsidR="12B3E038" w:rsidRPr="12B3E038">
              <w:rPr>
                <w:rFonts w:asciiTheme="minorHAnsi" w:hAnsiTheme="minorHAnsi"/>
                <w:color w:val="auto"/>
              </w:rPr>
              <w:t xml:space="preserve"> 3 </w:t>
            </w:r>
          </w:p>
        </w:tc>
      </w:tr>
    </w:tbl>
    <w:p w14:paraId="32A10D55" w14:textId="77777777" w:rsidR="000B0430" w:rsidRDefault="000B0430" w:rsidP="006B2A68">
      <w:pPr>
        <w:pStyle w:val="PlainText"/>
        <w:jc w:val="both"/>
        <w:rPr>
          <w:rFonts w:asciiTheme="minorHAnsi" w:hAnsiTheme="minorHAnsi"/>
          <w:color w:val="auto"/>
        </w:rPr>
      </w:pPr>
    </w:p>
    <w:p w14:paraId="23EDAEBE" w14:textId="296511A9" w:rsidR="00797CF3" w:rsidRPr="00797CF3" w:rsidRDefault="00797CF3" w:rsidP="006B2A68">
      <w:pPr>
        <w:pStyle w:val="FeatureBoxHeading"/>
      </w:pPr>
      <w:r w:rsidRPr="00797CF3">
        <w:lastRenderedPageBreak/>
        <w:t>Score</w:t>
      </w:r>
    </w:p>
    <w:p w14:paraId="705571DB" w14:textId="76EA5B66" w:rsidR="00797CF3" w:rsidRPr="000B0430" w:rsidRDefault="00797CF3" w:rsidP="006B2A68">
      <w:pPr>
        <w:pStyle w:val="PlainText"/>
        <w:rPr>
          <w:rFonts w:asciiTheme="minorHAnsi" w:hAnsiTheme="minorHAnsi"/>
          <w:color w:val="auto"/>
        </w:rPr>
      </w:pPr>
      <w:r>
        <w:rPr>
          <w:rFonts w:asciiTheme="minorHAnsi" w:hAnsiTheme="minorHAnsi"/>
          <w:color w:val="auto"/>
        </w:rPr>
        <w:t xml:space="preserve">My score </w:t>
      </w:r>
      <w:proofErr w:type="gramStart"/>
      <w:r>
        <w:rPr>
          <w:rFonts w:asciiTheme="minorHAnsi" w:hAnsiTheme="minorHAnsi"/>
          <w:color w:val="auto"/>
        </w:rPr>
        <w:t>is:</w:t>
      </w:r>
      <w:r w:rsidR="00EB3318">
        <w:rPr>
          <w:rFonts w:asciiTheme="minorHAnsi" w:hAnsiTheme="minorHAnsi"/>
          <w:color w:val="auto"/>
        </w:rPr>
        <w:softHyphen/>
      </w:r>
      <w:proofErr w:type="gramEnd"/>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r>
      <w:r w:rsidR="00EB3318">
        <w:rPr>
          <w:rFonts w:asciiTheme="minorHAnsi" w:hAnsiTheme="minorHAnsi"/>
          <w:color w:val="auto"/>
        </w:rPr>
        <w:softHyphen/>
        <w:t>__________</w:t>
      </w:r>
      <w:r w:rsidR="002D0289">
        <w:rPr>
          <w:rFonts w:asciiTheme="minorHAnsi" w:hAnsiTheme="minorHAnsi"/>
          <w:color w:val="auto"/>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6989"/>
      </w:tblGrid>
      <w:tr w:rsidR="000B0430" w:rsidRPr="000B0430" w14:paraId="09DA0FC2" w14:textId="77777777" w:rsidTr="006B2A68">
        <w:tc>
          <w:tcPr>
            <w:tcW w:w="1516" w:type="dxa"/>
          </w:tcPr>
          <w:p w14:paraId="628DBC05" w14:textId="77777777" w:rsidR="000B0430" w:rsidRPr="000B0430" w:rsidRDefault="12B3E038" w:rsidP="006B2A68">
            <w:pPr>
              <w:pStyle w:val="PlainText"/>
              <w:jc w:val="both"/>
              <w:rPr>
                <w:rFonts w:asciiTheme="minorHAnsi" w:hAnsiTheme="minorHAnsi"/>
                <w:color w:val="auto"/>
              </w:rPr>
            </w:pPr>
            <w:r w:rsidRPr="12B3E038">
              <w:rPr>
                <w:rFonts w:asciiTheme="minorHAnsi" w:hAnsiTheme="minorHAnsi"/>
                <w:color w:val="auto"/>
              </w:rPr>
              <w:t>More than 21</w:t>
            </w:r>
          </w:p>
        </w:tc>
        <w:tc>
          <w:tcPr>
            <w:tcW w:w="6989" w:type="dxa"/>
          </w:tcPr>
          <w:p w14:paraId="7272FA55" w14:textId="2AE98DBF" w:rsidR="000B0430" w:rsidRPr="000B0430" w:rsidRDefault="12B3E038" w:rsidP="006B2A68">
            <w:pPr>
              <w:pStyle w:val="PlainText"/>
              <w:suppressAutoHyphens/>
              <w:rPr>
                <w:rFonts w:asciiTheme="minorHAnsi" w:hAnsiTheme="minorHAnsi"/>
                <w:color w:val="auto"/>
              </w:rPr>
            </w:pPr>
            <w:r w:rsidRPr="12B3E038">
              <w:rPr>
                <w:rFonts w:asciiTheme="minorHAnsi" w:hAnsiTheme="minorHAnsi"/>
                <w:color w:val="auto"/>
              </w:rPr>
              <w:t>Retirement is going to be a big emotional challenge for you given the obsessive</w:t>
            </w:r>
            <w:r w:rsidR="00056D66">
              <w:rPr>
                <w:rFonts w:asciiTheme="minorHAnsi" w:hAnsiTheme="minorHAnsi"/>
                <w:color w:val="auto"/>
              </w:rPr>
              <w:t>,</w:t>
            </w:r>
            <w:r w:rsidRPr="12B3E038">
              <w:rPr>
                <w:rFonts w:asciiTheme="minorHAnsi" w:hAnsiTheme="minorHAnsi"/>
                <w:color w:val="auto"/>
              </w:rPr>
              <w:t xml:space="preserve"> possibly addictive</w:t>
            </w:r>
            <w:r w:rsidR="00056D66">
              <w:rPr>
                <w:rFonts w:asciiTheme="minorHAnsi" w:hAnsiTheme="minorHAnsi"/>
                <w:color w:val="auto"/>
              </w:rPr>
              <w:t>,</w:t>
            </w:r>
            <w:r w:rsidRPr="12B3E038">
              <w:rPr>
                <w:rFonts w:asciiTheme="minorHAnsi" w:hAnsiTheme="minorHAnsi"/>
                <w:color w:val="auto"/>
              </w:rPr>
              <w:t xml:space="preserve"> relationship you have with work, particularly the closer you are to retirement. </w:t>
            </w:r>
          </w:p>
          <w:p w14:paraId="3FFA8C02" w14:textId="77777777" w:rsidR="000B0430" w:rsidRPr="000B0430" w:rsidRDefault="000B0430" w:rsidP="006B2A68">
            <w:pPr>
              <w:pStyle w:val="PlainText"/>
              <w:suppressAutoHyphens/>
              <w:rPr>
                <w:rFonts w:asciiTheme="minorHAnsi" w:hAnsiTheme="minorHAnsi"/>
                <w:color w:val="auto"/>
              </w:rPr>
            </w:pPr>
          </w:p>
        </w:tc>
      </w:tr>
      <w:tr w:rsidR="000B0430" w:rsidRPr="000B0430" w14:paraId="238CCF06" w14:textId="77777777" w:rsidTr="006B2A68">
        <w:tc>
          <w:tcPr>
            <w:tcW w:w="1516" w:type="dxa"/>
          </w:tcPr>
          <w:p w14:paraId="0D9B2F97" w14:textId="77777777" w:rsidR="000B0430" w:rsidRPr="000B0430" w:rsidRDefault="12B3E038" w:rsidP="006B2A68">
            <w:pPr>
              <w:pStyle w:val="PlainText"/>
              <w:jc w:val="both"/>
              <w:rPr>
                <w:rFonts w:asciiTheme="minorHAnsi" w:hAnsiTheme="minorHAnsi"/>
                <w:color w:val="auto"/>
              </w:rPr>
            </w:pPr>
            <w:r w:rsidRPr="12B3E038">
              <w:rPr>
                <w:rFonts w:asciiTheme="minorHAnsi" w:hAnsiTheme="minorHAnsi"/>
                <w:color w:val="auto"/>
              </w:rPr>
              <w:t>16-21</w:t>
            </w:r>
          </w:p>
        </w:tc>
        <w:tc>
          <w:tcPr>
            <w:tcW w:w="6989" w:type="dxa"/>
          </w:tcPr>
          <w:p w14:paraId="157D6A7B" w14:textId="5CEF990C" w:rsidR="000B0430" w:rsidRPr="000B0430" w:rsidRDefault="12B3E038" w:rsidP="006B2A68">
            <w:pPr>
              <w:pStyle w:val="PlainText"/>
              <w:suppressAutoHyphens/>
              <w:rPr>
                <w:rFonts w:asciiTheme="minorHAnsi" w:hAnsiTheme="minorHAnsi"/>
                <w:color w:val="auto"/>
              </w:rPr>
            </w:pPr>
            <w:r w:rsidRPr="12B3E038">
              <w:rPr>
                <w:rFonts w:asciiTheme="minorHAnsi" w:hAnsiTheme="minorHAnsi"/>
                <w:color w:val="auto"/>
              </w:rPr>
              <w:t>Retirement will be difficult</w:t>
            </w:r>
            <w:r w:rsidR="00056D66">
              <w:rPr>
                <w:rFonts w:asciiTheme="minorHAnsi" w:hAnsiTheme="minorHAnsi"/>
                <w:color w:val="auto"/>
              </w:rPr>
              <w:t>,</w:t>
            </w:r>
            <w:r w:rsidRPr="12B3E038">
              <w:rPr>
                <w:rFonts w:asciiTheme="minorHAnsi" w:hAnsiTheme="minorHAnsi"/>
                <w:color w:val="auto"/>
              </w:rPr>
              <w:t xml:space="preserve"> although not emotionally impossible</w:t>
            </w:r>
            <w:r w:rsidR="00B922AA">
              <w:rPr>
                <w:rFonts w:asciiTheme="minorHAnsi" w:hAnsiTheme="minorHAnsi"/>
                <w:color w:val="auto"/>
              </w:rPr>
              <w:t>.</w:t>
            </w:r>
          </w:p>
          <w:p w14:paraId="076AB41F" w14:textId="77777777" w:rsidR="000B0430" w:rsidRPr="000B0430" w:rsidRDefault="000B0430" w:rsidP="006B2A68">
            <w:pPr>
              <w:pStyle w:val="PlainText"/>
              <w:suppressAutoHyphens/>
              <w:rPr>
                <w:rFonts w:asciiTheme="minorHAnsi" w:hAnsiTheme="minorHAnsi"/>
                <w:color w:val="auto"/>
              </w:rPr>
            </w:pPr>
          </w:p>
        </w:tc>
      </w:tr>
      <w:tr w:rsidR="000B0430" w:rsidRPr="000B0430" w14:paraId="459A95E7" w14:textId="77777777" w:rsidTr="006B2A68">
        <w:tc>
          <w:tcPr>
            <w:tcW w:w="1516" w:type="dxa"/>
          </w:tcPr>
          <w:p w14:paraId="6BEED0C6" w14:textId="77777777" w:rsidR="000B0430" w:rsidRPr="000B0430" w:rsidRDefault="12B3E038" w:rsidP="006B2A68">
            <w:pPr>
              <w:pStyle w:val="PlainText"/>
              <w:jc w:val="both"/>
              <w:rPr>
                <w:rFonts w:asciiTheme="minorHAnsi" w:hAnsiTheme="minorHAnsi"/>
                <w:color w:val="auto"/>
              </w:rPr>
            </w:pPr>
            <w:r w:rsidRPr="12B3E038">
              <w:rPr>
                <w:rFonts w:asciiTheme="minorHAnsi" w:hAnsiTheme="minorHAnsi"/>
                <w:color w:val="auto"/>
              </w:rPr>
              <w:t>11-15</w:t>
            </w:r>
          </w:p>
        </w:tc>
        <w:tc>
          <w:tcPr>
            <w:tcW w:w="6989" w:type="dxa"/>
          </w:tcPr>
          <w:p w14:paraId="43CC3397" w14:textId="774029B9" w:rsidR="000B0430" w:rsidRPr="000B0430" w:rsidRDefault="12B3E038" w:rsidP="006B2A68">
            <w:pPr>
              <w:pStyle w:val="PlainText"/>
              <w:suppressAutoHyphens/>
              <w:rPr>
                <w:rFonts w:asciiTheme="minorHAnsi" w:hAnsiTheme="minorHAnsi"/>
                <w:color w:val="auto"/>
              </w:rPr>
            </w:pPr>
            <w:r w:rsidRPr="12B3E038">
              <w:rPr>
                <w:rFonts w:asciiTheme="minorHAnsi" w:hAnsiTheme="minorHAnsi"/>
                <w:color w:val="auto"/>
              </w:rPr>
              <w:t>This is a healthy target score in relative terms for executives aged between 30</w:t>
            </w:r>
            <w:r w:rsidR="00056D66">
              <w:rPr>
                <w:rFonts w:asciiTheme="minorHAnsi" w:hAnsiTheme="minorHAnsi"/>
                <w:color w:val="auto"/>
              </w:rPr>
              <w:t xml:space="preserve"> and </w:t>
            </w:r>
            <w:r w:rsidRPr="12B3E038">
              <w:rPr>
                <w:rFonts w:asciiTheme="minorHAnsi" w:hAnsiTheme="minorHAnsi"/>
                <w:color w:val="auto"/>
              </w:rPr>
              <w:t>50</w:t>
            </w:r>
            <w:r w:rsidR="00056D66">
              <w:rPr>
                <w:rFonts w:asciiTheme="minorHAnsi" w:hAnsiTheme="minorHAnsi"/>
                <w:color w:val="auto"/>
              </w:rPr>
              <w:t>. T</w:t>
            </w:r>
            <w:r w:rsidRPr="12B3E038">
              <w:rPr>
                <w:rFonts w:asciiTheme="minorHAnsi" w:hAnsiTheme="minorHAnsi"/>
                <w:color w:val="auto"/>
              </w:rPr>
              <w:t xml:space="preserve">he transition </w:t>
            </w:r>
            <w:r w:rsidR="00B922AA">
              <w:rPr>
                <w:rFonts w:asciiTheme="minorHAnsi" w:hAnsiTheme="minorHAnsi"/>
                <w:color w:val="auto"/>
              </w:rPr>
              <w:t xml:space="preserve">into retirement </w:t>
            </w:r>
            <w:r w:rsidRPr="12B3E038">
              <w:rPr>
                <w:rFonts w:asciiTheme="minorHAnsi" w:hAnsiTheme="minorHAnsi"/>
                <w:color w:val="auto"/>
              </w:rPr>
              <w:t>should not be too difficult.</w:t>
            </w:r>
          </w:p>
          <w:p w14:paraId="0BE404D8" w14:textId="77777777" w:rsidR="000B0430" w:rsidRPr="000B0430" w:rsidRDefault="000B0430" w:rsidP="006B2A68">
            <w:pPr>
              <w:pStyle w:val="PlainText"/>
              <w:suppressAutoHyphens/>
              <w:rPr>
                <w:rFonts w:asciiTheme="minorHAnsi" w:hAnsiTheme="minorHAnsi"/>
                <w:color w:val="auto"/>
              </w:rPr>
            </w:pPr>
          </w:p>
        </w:tc>
      </w:tr>
      <w:tr w:rsidR="000B0430" w:rsidRPr="000B0430" w14:paraId="67CBA484" w14:textId="77777777" w:rsidTr="006B2A68">
        <w:tc>
          <w:tcPr>
            <w:tcW w:w="1516" w:type="dxa"/>
          </w:tcPr>
          <w:p w14:paraId="5675AB0A" w14:textId="77777777" w:rsidR="000B0430" w:rsidRPr="000B0430" w:rsidRDefault="12B3E038" w:rsidP="006B2A68">
            <w:pPr>
              <w:pStyle w:val="PlainText"/>
              <w:jc w:val="both"/>
              <w:rPr>
                <w:rFonts w:asciiTheme="minorHAnsi" w:hAnsiTheme="minorHAnsi"/>
                <w:color w:val="auto"/>
              </w:rPr>
            </w:pPr>
            <w:r w:rsidRPr="12B3E038">
              <w:rPr>
                <w:rFonts w:asciiTheme="minorHAnsi" w:hAnsiTheme="minorHAnsi"/>
                <w:color w:val="auto"/>
              </w:rPr>
              <w:t>10 or less</w:t>
            </w:r>
          </w:p>
        </w:tc>
        <w:tc>
          <w:tcPr>
            <w:tcW w:w="6989" w:type="dxa"/>
          </w:tcPr>
          <w:p w14:paraId="7B2F7C97" w14:textId="17CCD8E2" w:rsidR="000B0430" w:rsidRPr="000B0430" w:rsidRDefault="12B3E038" w:rsidP="006B2A68">
            <w:pPr>
              <w:pStyle w:val="PlainText"/>
              <w:suppressAutoHyphens/>
              <w:rPr>
                <w:rFonts w:asciiTheme="minorHAnsi" w:hAnsiTheme="minorHAnsi"/>
                <w:color w:val="auto"/>
              </w:rPr>
            </w:pPr>
            <w:r w:rsidRPr="12B3E038">
              <w:rPr>
                <w:rFonts w:asciiTheme="minorHAnsi" w:hAnsiTheme="minorHAnsi"/>
                <w:color w:val="auto"/>
              </w:rPr>
              <w:t>Retirement should be a very easy transition for you</w:t>
            </w:r>
            <w:r w:rsidR="00B922AA">
              <w:rPr>
                <w:rFonts w:asciiTheme="minorHAnsi" w:hAnsiTheme="minorHAnsi"/>
                <w:color w:val="auto"/>
              </w:rPr>
              <w:t>. T</w:t>
            </w:r>
            <w:r w:rsidRPr="12B3E038">
              <w:rPr>
                <w:rFonts w:asciiTheme="minorHAnsi" w:hAnsiTheme="minorHAnsi"/>
                <w:color w:val="auto"/>
              </w:rPr>
              <w:t>his</w:t>
            </w:r>
            <w:r w:rsidR="00B922AA">
              <w:rPr>
                <w:rFonts w:asciiTheme="minorHAnsi" w:hAnsiTheme="minorHAnsi"/>
                <w:color w:val="auto"/>
              </w:rPr>
              <w:t xml:space="preserve"> is the</w:t>
            </w:r>
            <w:r w:rsidRPr="12B3E038">
              <w:rPr>
                <w:rFonts w:asciiTheme="minorHAnsi" w:hAnsiTheme="minorHAnsi"/>
                <w:color w:val="auto"/>
              </w:rPr>
              <w:t xml:space="preserve"> target score </w:t>
            </w:r>
            <w:r w:rsidR="00B922AA">
              <w:rPr>
                <w:rFonts w:asciiTheme="minorHAnsi" w:hAnsiTheme="minorHAnsi"/>
                <w:color w:val="auto"/>
              </w:rPr>
              <w:t>for an executive</w:t>
            </w:r>
            <w:r w:rsidR="00B922AA" w:rsidRPr="12B3E038">
              <w:rPr>
                <w:rFonts w:asciiTheme="minorHAnsi" w:hAnsiTheme="minorHAnsi"/>
                <w:color w:val="auto"/>
              </w:rPr>
              <w:t xml:space="preserve"> within</w:t>
            </w:r>
            <w:r w:rsidRPr="12B3E038">
              <w:rPr>
                <w:rFonts w:asciiTheme="minorHAnsi" w:hAnsiTheme="minorHAnsi"/>
                <w:color w:val="auto"/>
              </w:rPr>
              <w:t xml:space="preserve"> </w:t>
            </w:r>
            <w:r w:rsidR="00056D66">
              <w:rPr>
                <w:rFonts w:asciiTheme="minorHAnsi" w:hAnsiTheme="minorHAnsi"/>
                <w:color w:val="auto"/>
              </w:rPr>
              <w:t xml:space="preserve">five </w:t>
            </w:r>
            <w:r w:rsidRPr="12B3E038">
              <w:rPr>
                <w:rFonts w:asciiTheme="minorHAnsi" w:hAnsiTheme="minorHAnsi"/>
                <w:color w:val="auto"/>
              </w:rPr>
              <w:t>years of retirement</w:t>
            </w:r>
            <w:r w:rsidR="00056D66">
              <w:rPr>
                <w:rFonts w:asciiTheme="minorHAnsi" w:hAnsiTheme="minorHAnsi"/>
                <w:color w:val="auto"/>
              </w:rPr>
              <w:t>,</w:t>
            </w:r>
            <w:r w:rsidR="0062591C">
              <w:rPr>
                <w:rFonts w:asciiTheme="minorHAnsi" w:hAnsiTheme="minorHAnsi"/>
                <w:color w:val="auto"/>
              </w:rPr>
              <w:t xml:space="preserve"> maybe in a state of pretirement</w:t>
            </w:r>
            <w:r w:rsidR="00056D66">
              <w:rPr>
                <w:rFonts w:asciiTheme="minorHAnsi" w:hAnsiTheme="minorHAnsi"/>
                <w:color w:val="auto"/>
              </w:rPr>
              <w:t>.</w:t>
            </w:r>
          </w:p>
        </w:tc>
      </w:tr>
    </w:tbl>
    <w:p w14:paraId="0A7338F1" w14:textId="77777777" w:rsidR="000B0430" w:rsidRPr="000B0430" w:rsidRDefault="000B0430" w:rsidP="006B2A68">
      <w:pPr>
        <w:pStyle w:val="PlainText"/>
        <w:jc w:val="both"/>
        <w:rPr>
          <w:rFonts w:asciiTheme="minorHAnsi" w:hAnsiTheme="minorHAnsi"/>
          <w:color w:val="auto"/>
        </w:rPr>
      </w:pPr>
    </w:p>
    <w:p w14:paraId="2D446095" w14:textId="77460B6B" w:rsidR="003D2A1E" w:rsidRDefault="12B3E038" w:rsidP="006B2A68">
      <w:r w:rsidRPr="00FA20B6">
        <w:t xml:space="preserve">It would be bold and wrong to state that if you score </w:t>
      </w:r>
      <w:r w:rsidR="00056D66">
        <w:t>more than</w:t>
      </w:r>
      <w:r w:rsidR="00056D66" w:rsidRPr="00FA20B6">
        <w:t xml:space="preserve"> </w:t>
      </w:r>
      <w:r w:rsidRPr="00FA20B6">
        <w:t>21 it will be impossible to successfully transition from work to retirement. Indeed, I have witnessed many workaholic executives go cold turkey and embrace retirement</w:t>
      </w:r>
      <w:r w:rsidR="00056D66">
        <w:t xml:space="preserve">. </w:t>
      </w:r>
    </w:p>
    <w:p w14:paraId="06BB493D" w14:textId="53D9209E" w:rsidR="00A45093" w:rsidRPr="00FA20B6" w:rsidRDefault="003D2A1E" w:rsidP="006B2A68">
      <w:r>
        <w:t>But</w:t>
      </w:r>
      <w:r w:rsidR="12B3E038" w:rsidRPr="00FA20B6">
        <w:t xml:space="preserve"> I have also seen this go horribly wrong.</w:t>
      </w:r>
    </w:p>
    <w:p w14:paraId="373730A2" w14:textId="72ECFF8F" w:rsidR="00A45093" w:rsidRPr="00FA20B6" w:rsidRDefault="003D2A1E" w:rsidP="006B2A68">
      <w:r>
        <w:t>However,</w:t>
      </w:r>
      <w:r w:rsidRPr="00FA20B6">
        <w:t xml:space="preserve"> </w:t>
      </w:r>
      <w:r w:rsidR="12B3E038" w:rsidRPr="00FA20B6">
        <w:t xml:space="preserve">I do believe it is fair to generalise that the higher your score the </w:t>
      </w:r>
      <w:r w:rsidR="00B922AA" w:rsidRPr="00FA20B6">
        <w:t xml:space="preserve">bigger the impact of retirement shock and the </w:t>
      </w:r>
      <w:r w:rsidR="12B3E038" w:rsidRPr="00FA20B6">
        <w:t>harder it will be to successfully transition from executive to retiree</w:t>
      </w:r>
      <w:r w:rsidR="00B922AA" w:rsidRPr="00FA20B6">
        <w:t>.</w:t>
      </w:r>
    </w:p>
    <w:p w14:paraId="6433FBF2" w14:textId="00DA809D" w:rsidR="00A45093" w:rsidRPr="00FA20B6" w:rsidRDefault="12B3E038" w:rsidP="006B2A68">
      <w:r w:rsidRPr="00FA20B6">
        <w:t>The average score having done this exercise with many executives is between 16</w:t>
      </w:r>
      <w:r w:rsidR="00FB6BBC">
        <w:t xml:space="preserve"> and </w:t>
      </w:r>
      <w:r w:rsidRPr="00FA20B6">
        <w:t xml:space="preserve">21. </w:t>
      </w:r>
      <w:r w:rsidR="00670095">
        <w:t>If</w:t>
      </w:r>
      <w:r w:rsidRPr="00FA20B6">
        <w:t xml:space="preserve"> you have scored </w:t>
      </w:r>
      <w:r w:rsidR="00670095">
        <w:t>more than</w:t>
      </w:r>
      <w:r w:rsidR="00670095" w:rsidRPr="00FA20B6">
        <w:t xml:space="preserve"> </w:t>
      </w:r>
      <w:r w:rsidRPr="00FA20B6">
        <w:t>21, don’t worry, you are not alone.</w:t>
      </w:r>
    </w:p>
    <w:p w14:paraId="186B79EB" w14:textId="345D452F" w:rsidR="00A45093" w:rsidRPr="00FA20B6" w:rsidRDefault="12B3E038" w:rsidP="006B2A68">
      <w:r w:rsidRPr="00FA20B6">
        <w:t xml:space="preserve">As </w:t>
      </w:r>
      <w:r w:rsidR="00A06402">
        <w:t xml:space="preserve">you will be aware, </w:t>
      </w:r>
      <w:r w:rsidRPr="00FA20B6">
        <w:t xml:space="preserve">a common trait among executives is to work hard </w:t>
      </w:r>
      <w:r w:rsidR="00A06402">
        <w:t xml:space="preserve">and </w:t>
      </w:r>
      <w:r w:rsidRPr="00FA20B6">
        <w:t>that often means long hours</w:t>
      </w:r>
      <w:r w:rsidR="008720CB">
        <w:t>. I</w:t>
      </w:r>
      <w:r w:rsidRPr="00FA20B6">
        <w:t xml:space="preserve">t goes with the territory and for some it’s a badge they are proud to wear. </w:t>
      </w:r>
    </w:p>
    <w:p w14:paraId="6495332A" w14:textId="6DD6672F" w:rsidR="00A45093" w:rsidRPr="00FA20B6" w:rsidRDefault="12B3E038" w:rsidP="006B2A68">
      <w:r w:rsidRPr="00FA20B6">
        <w:t>The purpose of the above test is to measure where you are</w:t>
      </w:r>
      <w:r w:rsidR="0021385D">
        <w:t xml:space="preserve"> now. This</w:t>
      </w:r>
      <w:r w:rsidRPr="00FA20B6">
        <w:t xml:space="preserve"> will go some way to helping you recognise how obsessed or preoccupied you are with work. It is my view if you cannot measure </w:t>
      </w:r>
      <w:r w:rsidR="00B922AA" w:rsidRPr="00FA20B6">
        <w:t xml:space="preserve">something </w:t>
      </w:r>
      <w:r w:rsidR="009B34E6">
        <w:t xml:space="preserve">then </w:t>
      </w:r>
      <w:r w:rsidRPr="00FA20B6">
        <w:t xml:space="preserve">you cannot </w:t>
      </w:r>
      <w:r w:rsidR="00B922AA" w:rsidRPr="00FA20B6">
        <w:t>change or improve it</w:t>
      </w:r>
      <w:r w:rsidRPr="00FA20B6">
        <w:t>.</w:t>
      </w:r>
    </w:p>
    <w:p w14:paraId="3B5B4B9D" w14:textId="77777777" w:rsidR="00F0040B" w:rsidRDefault="001B53B2" w:rsidP="006B2A68">
      <w:r>
        <w:t xml:space="preserve">Once measured, you may plan how to reduce your score to help you to become more emotionally prepared for retirement (there are techniques for doing this in the next chapter). </w:t>
      </w:r>
    </w:p>
    <w:p w14:paraId="2C99D254" w14:textId="38709EE7" w:rsidR="001B53B2" w:rsidRPr="00A9340E" w:rsidRDefault="001B53B2" w:rsidP="006B2A68">
      <w:pPr>
        <w:rPr>
          <w:spacing w:val="-4"/>
        </w:rPr>
      </w:pPr>
      <w:r w:rsidRPr="00A9340E">
        <w:rPr>
          <w:spacing w:val="-4"/>
        </w:rPr>
        <w:t>If you scored highly in question four, for example, you could bring your score down by simply committing to never working after dinner, and instead do something with that time you’ve freed up for yourself.</w:t>
      </w:r>
    </w:p>
    <w:p w14:paraId="64AC2E41" w14:textId="77777777" w:rsidR="00702556" w:rsidRDefault="00702556" w:rsidP="006B2A68">
      <w:pPr>
        <w:spacing w:after="160" w:line="259" w:lineRule="auto"/>
        <w:jc w:val="left"/>
        <w:rPr>
          <w:rFonts w:asciiTheme="majorHAnsi" w:hAnsiTheme="majorHAnsi"/>
          <w:spacing w:val="-4"/>
          <w:sz w:val="36"/>
          <w:szCs w:val="32"/>
        </w:rPr>
      </w:pPr>
      <w:r>
        <w:br w:type="page"/>
      </w:r>
    </w:p>
    <w:p w14:paraId="19DDFD4A" w14:textId="7AC49E69" w:rsidR="001C54DF" w:rsidRDefault="00D266D8" w:rsidP="006B2A68">
      <w:pPr>
        <w:pStyle w:val="Heading2"/>
      </w:pPr>
      <w:bookmarkStart w:id="3" w:name="_Toc456434"/>
      <w:r>
        <w:lastRenderedPageBreak/>
        <w:t xml:space="preserve">Exercise 2: </w:t>
      </w:r>
      <w:r w:rsidR="008B3B36">
        <w:t>Transformational life plan</w:t>
      </w:r>
      <w:bookmarkEnd w:id="3"/>
    </w:p>
    <w:p w14:paraId="22432764" w14:textId="11E20432" w:rsidR="00FF3700" w:rsidRDefault="00571422" w:rsidP="006B2A68">
      <w:r>
        <w:t xml:space="preserve">It’s time </w:t>
      </w:r>
      <w:r w:rsidR="00A766F0">
        <w:t xml:space="preserve">to create your transformational life plan, starting with these questions. </w:t>
      </w:r>
      <w:r w:rsidR="00F42AFF">
        <w:t xml:space="preserve">Answer </w:t>
      </w:r>
      <w:r w:rsidR="00A766F0">
        <w:t xml:space="preserve">these now, but after you have completed the rest of the book you may wish to reconsider your answers and allocate more time to these exercises. </w:t>
      </w:r>
    </w:p>
    <w:p w14:paraId="7B40D7D0" w14:textId="2FC2FC9F" w:rsidR="0042536A" w:rsidRDefault="0042536A" w:rsidP="006B2A68">
      <w:pPr>
        <w:pStyle w:val="QuizQuestion"/>
        <w:numPr>
          <w:ilvl w:val="0"/>
          <w:numId w:val="33"/>
        </w:numPr>
        <w:ind w:left="426" w:hanging="426"/>
      </w:pPr>
      <w:r w:rsidRPr="00A9340E">
        <w:t>At what age do you want the option to retire?</w:t>
      </w:r>
    </w:p>
    <w:tbl>
      <w:tblPr>
        <w:tblStyle w:val="TableGrid"/>
        <w:tblW w:w="0" w:type="auto"/>
        <w:tblLook w:val="04A0" w:firstRow="1" w:lastRow="0" w:firstColumn="1" w:lastColumn="0" w:noHBand="0" w:noVBand="1"/>
      </w:tblPr>
      <w:tblGrid>
        <w:gridCol w:w="9623"/>
      </w:tblGrid>
      <w:tr w:rsidR="006B2A68" w:rsidRPr="009F7BC2" w14:paraId="2A616A1F" w14:textId="77777777" w:rsidTr="006B2A68">
        <w:trPr>
          <w:trHeight w:val="729"/>
        </w:trPr>
        <w:tc>
          <w:tcPr>
            <w:tcW w:w="9623" w:type="dxa"/>
          </w:tcPr>
          <w:p w14:paraId="3ABAC697" w14:textId="77777777" w:rsidR="006B2A68" w:rsidRPr="009F7BC2" w:rsidRDefault="006B2A68" w:rsidP="009F7BC2"/>
        </w:tc>
      </w:tr>
    </w:tbl>
    <w:p w14:paraId="3DB9F9BF" w14:textId="0E8AD3D6" w:rsidR="0042536A" w:rsidRDefault="0042536A" w:rsidP="006B2A68">
      <w:pPr>
        <w:pStyle w:val="QuizQuestion"/>
        <w:numPr>
          <w:ilvl w:val="0"/>
          <w:numId w:val="33"/>
        </w:numPr>
        <w:ind w:left="426" w:hanging="426"/>
      </w:pPr>
      <w:r>
        <w:t xml:space="preserve">If you had three hours extra each day, and you were </w:t>
      </w:r>
      <w:r w:rsidR="00A766F0">
        <w:t>forbidden to</w:t>
      </w:r>
      <w:r>
        <w:t xml:space="preserve"> work, what would you do </w:t>
      </w:r>
      <w:r w:rsidR="0070322F">
        <w:t>with</w:t>
      </w:r>
      <w:r>
        <w:t xml:space="preserve"> this</w:t>
      </w:r>
      <w:r w:rsidR="0070322F">
        <w:t xml:space="preserve"> free</w:t>
      </w:r>
      <w:r>
        <w:t xml:space="preserve"> time?</w:t>
      </w:r>
    </w:p>
    <w:tbl>
      <w:tblPr>
        <w:tblStyle w:val="TableGrid"/>
        <w:tblW w:w="0" w:type="auto"/>
        <w:tblLook w:val="04A0" w:firstRow="1" w:lastRow="0" w:firstColumn="1" w:lastColumn="0" w:noHBand="0" w:noVBand="1"/>
      </w:tblPr>
      <w:tblGrid>
        <w:gridCol w:w="9623"/>
      </w:tblGrid>
      <w:tr w:rsidR="006B2A68" w:rsidRPr="009F7BC2" w14:paraId="7357AE90" w14:textId="77777777" w:rsidTr="006B2A68">
        <w:trPr>
          <w:trHeight w:val="4073"/>
        </w:trPr>
        <w:tc>
          <w:tcPr>
            <w:tcW w:w="9623" w:type="dxa"/>
          </w:tcPr>
          <w:p w14:paraId="6CEDA173" w14:textId="77777777" w:rsidR="006B2A68" w:rsidRPr="009F7BC2" w:rsidRDefault="006B2A68" w:rsidP="009F7BC2"/>
        </w:tc>
      </w:tr>
    </w:tbl>
    <w:p w14:paraId="199C0515" w14:textId="4001B1D1" w:rsidR="006111FE" w:rsidRDefault="006111FE" w:rsidP="006B2A68">
      <w:pPr>
        <w:pStyle w:val="QuizQuestion"/>
        <w:numPr>
          <w:ilvl w:val="0"/>
          <w:numId w:val="33"/>
        </w:numPr>
        <w:ind w:left="426" w:hanging="426"/>
      </w:pPr>
      <w:r>
        <w:t xml:space="preserve">Are you ready to take time from your corporation </w:t>
      </w:r>
      <w:r w:rsidR="00B43BAE">
        <w:t>and</w:t>
      </w:r>
      <w:r>
        <w:t xml:space="preserve"> gift </w:t>
      </w:r>
      <w:r w:rsidR="00B43BAE">
        <w:t>this to</w:t>
      </w:r>
      <w:r>
        <w:t xml:space="preserve"> yourself? If </w:t>
      </w:r>
      <w:r w:rsidR="002C1DFC">
        <w:t>yes</w:t>
      </w:r>
      <w:r>
        <w:t xml:space="preserve">, explain why you are ready. If </w:t>
      </w:r>
      <w:r w:rsidR="002C1DFC">
        <w:t>no</w:t>
      </w:r>
      <w:r>
        <w:t>, explain why you are not ready</w:t>
      </w:r>
      <w:r w:rsidR="002C1DFC">
        <w:t>.</w:t>
      </w:r>
    </w:p>
    <w:tbl>
      <w:tblPr>
        <w:tblStyle w:val="TableGrid"/>
        <w:tblW w:w="0" w:type="auto"/>
        <w:tblLook w:val="04A0" w:firstRow="1" w:lastRow="0" w:firstColumn="1" w:lastColumn="0" w:noHBand="0" w:noVBand="1"/>
      </w:tblPr>
      <w:tblGrid>
        <w:gridCol w:w="9623"/>
      </w:tblGrid>
      <w:tr w:rsidR="006B2A68" w:rsidRPr="009F7BC2" w14:paraId="6ADEB128" w14:textId="77777777" w:rsidTr="006B2A68">
        <w:trPr>
          <w:trHeight w:val="4105"/>
        </w:trPr>
        <w:tc>
          <w:tcPr>
            <w:tcW w:w="9623" w:type="dxa"/>
          </w:tcPr>
          <w:p w14:paraId="303B37F6" w14:textId="77777777" w:rsidR="006B2A68" w:rsidRPr="009F7BC2" w:rsidRDefault="006B2A68" w:rsidP="009F7BC2"/>
        </w:tc>
      </w:tr>
    </w:tbl>
    <w:p w14:paraId="7C5AE17D" w14:textId="269A1F19" w:rsidR="0042536A" w:rsidRPr="00221B0B" w:rsidRDefault="0042536A" w:rsidP="006B2A68">
      <w:pPr>
        <w:pStyle w:val="QuizQuestion"/>
        <w:numPr>
          <w:ilvl w:val="0"/>
          <w:numId w:val="33"/>
        </w:numPr>
        <w:ind w:left="426" w:hanging="426"/>
      </w:pPr>
      <w:r>
        <w:lastRenderedPageBreak/>
        <w:t xml:space="preserve">What </w:t>
      </w:r>
      <w:r w:rsidR="00B9602D">
        <w:t xml:space="preserve">baby steps </w:t>
      </w:r>
      <w:r>
        <w:t xml:space="preserve">can you take today to wrestle time from </w:t>
      </w:r>
      <w:r w:rsidRPr="00221B0B">
        <w:t>your corporate self?</w:t>
      </w:r>
      <w:r w:rsidR="006111FE" w:rsidRPr="00221B0B">
        <w:t xml:space="preserve"> Choose one and create an action plan to make this happen.</w:t>
      </w:r>
    </w:p>
    <w:p w14:paraId="78ECB0D7" w14:textId="01A7CE70" w:rsidR="00221B0B" w:rsidRDefault="006111FE" w:rsidP="006B2A68">
      <w:pPr>
        <w:spacing w:after="120" w:line="240" w:lineRule="auto"/>
      </w:pPr>
      <w:r>
        <w:t xml:space="preserve">Baby </w:t>
      </w:r>
      <w:r w:rsidR="00EE2B7C">
        <w:t>step</w:t>
      </w:r>
    </w:p>
    <w:tbl>
      <w:tblPr>
        <w:tblStyle w:val="TableGrid"/>
        <w:tblW w:w="0" w:type="auto"/>
        <w:tblLook w:val="04A0" w:firstRow="1" w:lastRow="0" w:firstColumn="1" w:lastColumn="0" w:noHBand="0" w:noVBand="1"/>
      </w:tblPr>
      <w:tblGrid>
        <w:gridCol w:w="9623"/>
      </w:tblGrid>
      <w:tr w:rsidR="006B2A68" w:rsidRPr="009F7BC2" w14:paraId="3D3F1C97" w14:textId="77777777" w:rsidTr="006B2A68">
        <w:trPr>
          <w:trHeight w:val="2034"/>
        </w:trPr>
        <w:tc>
          <w:tcPr>
            <w:tcW w:w="9623" w:type="dxa"/>
          </w:tcPr>
          <w:p w14:paraId="6C4564F6" w14:textId="77777777" w:rsidR="006B2A68" w:rsidRPr="009F7BC2" w:rsidRDefault="006B2A68" w:rsidP="009F7BC2"/>
        </w:tc>
      </w:tr>
    </w:tbl>
    <w:p w14:paraId="176A3BD2" w14:textId="1DA755B0" w:rsidR="006111FE" w:rsidRDefault="006111FE" w:rsidP="006B2A68">
      <w:pPr>
        <w:spacing w:before="240"/>
        <w:jc w:val="left"/>
      </w:pPr>
      <w:r>
        <w:t xml:space="preserve">Action </w:t>
      </w:r>
      <w:r w:rsidR="00EE2B7C">
        <w:t>plan</w:t>
      </w:r>
    </w:p>
    <w:tbl>
      <w:tblPr>
        <w:tblStyle w:val="TableGrid"/>
        <w:tblW w:w="0" w:type="auto"/>
        <w:tblLook w:val="04A0" w:firstRow="1" w:lastRow="0" w:firstColumn="1" w:lastColumn="0" w:noHBand="0" w:noVBand="1"/>
      </w:tblPr>
      <w:tblGrid>
        <w:gridCol w:w="9623"/>
      </w:tblGrid>
      <w:tr w:rsidR="006B2A68" w:rsidRPr="009F7BC2" w14:paraId="69949D7C" w14:textId="77777777" w:rsidTr="006B2A68">
        <w:trPr>
          <w:trHeight w:val="4087"/>
        </w:trPr>
        <w:tc>
          <w:tcPr>
            <w:tcW w:w="9623" w:type="dxa"/>
          </w:tcPr>
          <w:p w14:paraId="1201C94F" w14:textId="77777777" w:rsidR="006B2A68" w:rsidRPr="009F7BC2" w:rsidRDefault="006B2A68" w:rsidP="009F7BC2"/>
        </w:tc>
      </w:tr>
    </w:tbl>
    <w:p w14:paraId="60A94DEC" w14:textId="50160F00" w:rsidR="0042536A" w:rsidRDefault="0042536A" w:rsidP="006B2A68">
      <w:pPr>
        <w:pStyle w:val="QuizQuestion"/>
        <w:numPr>
          <w:ilvl w:val="0"/>
          <w:numId w:val="33"/>
        </w:numPr>
        <w:ind w:left="426" w:hanging="426"/>
      </w:pPr>
      <w:r>
        <w:t xml:space="preserve">What is important to you? </w:t>
      </w:r>
    </w:p>
    <w:tbl>
      <w:tblPr>
        <w:tblStyle w:val="TableGrid"/>
        <w:tblW w:w="0" w:type="auto"/>
        <w:tblLook w:val="04A0" w:firstRow="1" w:lastRow="0" w:firstColumn="1" w:lastColumn="0" w:noHBand="0" w:noVBand="1"/>
      </w:tblPr>
      <w:tblGrid>
        <w:gridCol w:w="9623"/>
      </w:tblGrid>
      <w:tr w:rsidR="006B2A68" w:rsidRPr="009F7BC2" w14:paraId="329DC3D7" w14:textId="77777777" w:rsidTr="006B2A68">
        <w:trPr>
          <w:trHeight w:val="4399"/>
        </w:trPr>
        <w:tc>
          <w:tcPr>
            <w:tcW w:w="9623" w:type="dxa"/>
          </w:tcPr>
          <w:p w14:paraId="794A4DF6" w14:textId="77777777" w:rsidR="006B2A68" w:rsidRPr="009F7BC2" w:rsidRDefault="006B2A68" w:rsidP="009F7BC2"/>
        </w:tc>
      </w:tr>
    </w:tbl>
    <w:p w14:paraId="2BA0EC62" w14:textId="71AC1C67" w:rsidR="0042536A" w:rsidRPr="00221B0B" w:rsidRDefault="0042536A" w:rsidP="006B2A68">
      <w:pPr>
        <w:pStyle w:val="QuizQuestion"/>
        <w:numPr>
          <w:ilvl w:val="0"/>
          <w:numId w:val="33"/>
        </w:numPr>
        <w:ind w:left="426" w:hanging="426"/>
      </w:pPr>
      <w:r w:rsidRPr="00221B0B">
        <w:lastRenderedPageBreak/>
        <w:t xml:space="preserve">Now put the above in </w:t>
      </w:r>
      <w:r w:rsidR="00EE2B7C">
        <w:t>p</w:t>
      </w:r>
      <w:r w:rsidR="00EE2B7C" w:rsidRPr="00221B0B">
        <w:t xml:space="preserve">riority </w:t>
      </w:r>
      <w:r w:rsidR="00EE2B7C">
        <w:t>o</w:t>
      </w:r>
      <w:r w:rsidR="00EE2B7C" w:rsidRPr="00221B0B">
        <w:t xml:space="preserve">rder </w:t>
      </w:r>
      <w:r w:rsidRPr="00221B0B">
        <w:t xml:space="preserve">and rate your performance out of </w:t>
      </w:r>
      <w:r w:rsidR="00A623C4">
        <w:t>ten</w:t>
      </w:r>
      <w:r w:rsidRPr="00221B0B">
        <w:t>?</w:t>
      </w:r>
      <w:r w:rsidR="0070322F" w:rsidRPr="00221B0B">
        <w:t xml:space="preserve"> </w:t>
      </w:r>
      <w:r w:rsidR="00886F1F" w:rsidRPr="00221B0B">
        <w:t xml:space="preserve">If you scored less than </w:t>
      </w:r>
      <w:r w:rsidR="00B900ED">
        <w:t>ten</w:t>
      </w:r>
      <w:r w:rsidR="00B900ED" w:rsidRPr="00221B0B">
        <w:t xml:space="preserve"> </w:t>
      </w:r>
      <w:r w:rsidR="00886F1F" w:rsidRPr="00221B0B">
        <w:t xml:space="preserve">in each priority, </w:t>
      </w:r>
      <w:r w:rsidR="00E05EDA">
        <w:t xml:space="preserve">identify your target score and </w:t>
      </w:r>
      <w:r w:rsidR="00886F1F" w:rsidRPr="00221B0B">
        <w:t xml:space="preserve">what actions can you take to </w:t>
      </w:r>
      <w:r w:rsidR="00E05EDA">
        <w:t>reach</w:t>
      </w:r>
      <w:r w:rsidR="00886F1F" w:rsidRPr="00221B0B">
        <w:t xml:space="preserve"> this score? Consider how you score points – make these very specific.</w:t>
      </w:r>
      <w:r w:rsidR="00E05EDA">
        <w:t xml:space="preserve"> </w:t>
      </w:r>
      <w:r w:rsidR="00E05EDA" w:rsidRPr="00221B0B">
        <w:t>Ideally</w:t>
      </w:r>
      <w:r w:rsidR="00E05EDA">
        <w:t>,</w:t>
      </w:r>
      <w:r w:rsidR="00E05EDA" w:rsidRPr="00221B0B">
        <w:t xml:space="preserve"> you should have </w:t>
      </w:r>
      <w:r w:rsidR="00E05EDA">
        <w:t>five or six</w:t>
      </w:r>
      <w:r w:rsidR="00E05EDA" w:rsidRPr="00221B0B">
        <w:t xml:space="preserve"> priorities and no more.</w:t>
      </w:r>
    </w:p>
    <w:tbl>
      <w:tblPr>
        <w:tblStyle w:val="TableGrid"/>
        <w:tblW w:w="5000" w:type="pct"/>
        <w:tblLook w:val="04A0" w:firstRow="1" w:lastRow="0" w:firstColumn="1" w:lastColumn="0" w:noHBand="0" w:noVBand="1"/>
      </w:tblPr>
      <w:tblGrid>
        <w:gridCol w:w="5665"/>
        <w:gridCol w:w="1418"/>
        <w:gridCol w:w="2540"/>
      </w:tblGrid>
      <w:tr w:rsidR="00886F1F" w:rsidRPr="0048502C" w14:paraId="41E54C19" w14:textId="77777777" w:rsidTr="006B2A68">
        <w:tc>
          <w:tcPr>
            <w:tcW w:w="2943" w:type="pct"/>
          </w:tcPr>
          <w:p w14:paraId="163A52E9" w14:textId="77777777" w:rsidR="00886F1F" w:rsidRPr="00886F1F" w:rsidRDefault="00886F1F" w:rsidP="006B2A68">
            <w:pPr>
              <w:spacing w:before="60" w:after="60"/>
              <w:rPr>
                <w:b/>
              </w:rPr>
            </w:pPr>
            <w:r w:rsidRPr="00886F1F">
              <w:rPr>
                <w:b/>
              </w:rPr>
              <w:t>Priority</w:t>
            </w:r>
          </w:p>
        </w:tc>
        <w:tc>
          <w:tcPr>
            <w:tcW w:w="737" w:type="pct"/>
          </w:tcPr>
          <w:p w14:paraId="568B75E8" w14:textId="77777777" w:rsidR="00886F1F" w:rsidRPr="0048502C" w:rsidRDefault="00886F1F" w:rsidP="006B2A68">
            <w:pPr>
              <w:spacing w:before="60" w:after="60"/>
              <w:jc w:val="center"/>
              <w:rPr>
                <w:b/>
              </w:rPr>
            </w:pPr>
            <w:r w:rsidRPr="0048502C">
              <w:rPr>
                <w:b/>
              </w:rPr>
              <w:t>Rating</w:t>
            </w:r>
          </w:p>
        </w:tc>
        <w:tc>
          <w:tcPr>
            <w:tcW w:w="1320" w:type="pct"/>
          </w:tcPr>
          <w:p w14:paraId="3F372723" w14:textId="72CA7F5F" w:rsidR="00886F1F" w:rsidRPr="0048502C" w:rsidRDefault="00E05EDA" w:rsidP="006B2A68">
            <w:pPr>
              <w:spacing w:before="60" w:after="60"/>
              <w:jc w:val="center"/>
              <w:rPr>
                <w:b/>
              </w:rPr>
            </w:pPr>
            <w:r>
              <w:rPr>
                <w:b/>
              </w:rPr>
              <w:t xml:space="preserve">Target Score &amp; Actions </w:t>
            </w:r>
          </w:p>
        </w:tc>
      </w:tr>
      <w:tr w:rsidR="00886F1F" w14:paraId="73928B5C" w14:textId="77777777" w:rsidTr="006B2A68">
        <w:tc>
          <w:tcPr>
            <w:tcW w:w="2943" w:type="pct"/>
          </w:tcPr>
          <w:p w14:paraId="14A52185" w14:textId="7CDC2B1C" w:rsidR="00886F1F" w:rsidRDefault="00886F1F" w:rsidP="006B2A68">
            <w:pPr>
              <w:spacing w:before="60" w:after="60"/>
            </w:pPr>
          </w:p>
        </w:tc>
        <w:tc>
          <w:tcPr>
            <w:tcW w:w="737" w:type="pct"/>
          </w:tcPr>
          <w:p w14:paraId="1E0394E7" w14:textId="53D3BBE5" w:rsidR="00886F1F" w:rsidRDefault="00886F1F" w:rsidP="006B2A68">
            <w:pPr>
              <w:spacing w:before="60" w:after="60"/>
            </w:pPr>
          </w:p>
        </w:tc>
        <w:tc>
          <w:tcPr>
            <w:tcW w:w="1320" w:type="pct"/>
          </w:tcPr>
          <w:p w14:paraId="721D92B8" w14:textId="0A0097FF" w:rsidR="00886F1F" w:rsidRDefault="00886F1F" w:rsidP="006B2A68">
            <w:pPr>
              <w:spacing w:before="60" w:after="60"/>
            </w:pPr>
          </w:p>
        </w:tc>
      </w:tr>
      <w:tr w:rsidR="00886F1F" w14:paraId="13E0143E" w14:textId="77777777" w:rsidTr="006B2A68">
        <w:tc>
          <w:tcPr>
            <w:tcW w:w="2943" w:type="pct"/>
          </w:tcPr>
          <w:p w14:paraId="57F945A0" w14:textId="481C8AAB" w:rsidR="00886F1F" w:rsidRDefault="00886F1F" w:rsidP="006B2A68">
            <w:pPr>
              <w:spacing w:before="60" w:after="60"/>
            </w:pPr>
          </w:p>
        </w:tc>
        <w:tc>
          <w:tcPr>
            <w:tcW w:w="737" w:type="pct"/>
          </w:tcPr>
          <w:p w14:paraId="10F0F90C" w14:textId="032BF32C" w:rsidR="00886F1F" w:rsidRDefault="00886F1F" w:rsidP="006B2A68">
            <w:pPr>
              <w:spacing w:before="60" w:after="60"/>
            </w:pPr>
          </w:p>
        </w:tc>
        <w:tc>
          <w:tcPr>
            <w:tcW w:w="1320" w:type="pct"/>
          </w:tcPr>
          <w:p w14:paraId="1D3BA2C5" w14:textId="2D46760F" w:rsidR="00886F1F" w:rsidRDefault="00886F1F" w:rsidP="006B2A68">
            <w:pPr>
              <w:spacing w:before="60" w:after="60"/>
            </w:pPr>
          </w:p>
        </w:tc>
      </w:tr>
      <w:tr w:rsidR="00886F1F" w14:paraId="1AACF115" w14:textId="77777777" w:rsidTr="006B2A68">
        <w:tc>
          <w:tcPr>
            <w:tcW w:w="2943" w:type="pct"/>
          </w:tcPr>
          <w:p w14:paraId="16755C9A" w14:textId="0D0FAC02" w:rsidR="00886F1F" w:rsidRDefault="00886F1F" w:rsidP="006B2A68">
            <w:pPr>
              <w:spacing w:before="60" w:after="60"/>
            </w:pPr>
          </w:p>
        </w:tc>
        <w:tc>
          <w:tcPr>
            <w:tcW w:w="737" w:type="pct"/>
          </w:tcPr>
          <w:p w14:paraId="2F6E3DC3" w14:textId="1677CD67" w:rsidR="00886F1F" w:rsidRDefault="00886F1F" w:rsidP="006B2A68">
            <w:pPr>
              <w:spacing w:before="60" w:after="60"/>
            </w:pPr>
          </w:p>
        </w:tc>
        <w:tc>
          <w:tcPr>
            <w:tcW w:w="1320" w:type="pct"/>
          </w:tcPr>
          <w:p w14:paraId="0630D6CC" w14:textId="60617950" w:rsidR="00886F1F" w:rsidRDefault="00886F1F" w:rsidP="006B2A68">
            <w:pPr>
              <w:spacing w:before="60" w:after="60"/>
            </w:pPr>
          </w:p>
        </w:tc>
      </w:tr>
      <w:tr w:rsidR="00886F1F" w14:paraId="004F0CD8" w14:textId="77777777" w:rsidTr="006B2A68">
        <w:tc>
          <w:tcPr>
            <w:tcW w:w="2943" w:type="pct"/>
          </w:tcPr>
          <w:p w14:paraId="4DE61831" w14:textId="77777777" w:rsidR="00886F1F" w:rsidRDefault="00886F1F" w:rsidP="006B2A68">
            <w:pPr>
              <w:spacing w:before="60" w:after="60"/>
            </w:pPr>
          </w:p>
        </w:tc>
        <w:tc>
          <w:tcPr>
            <w:tcW w:w="737" w:type="pct"/>
          </w:tcPr>
          <w:p w14:paraId="0F3AE406" w14:textId="77777777" w:rsidR="00886F1F" w:rsidRDefault="00886F1F" w:rsidP="006B2A68">
            <w:pPr>
              <w:spacing w:before="60" w:after="60"/>
            </w:pPr>
          </w:p>
        </w:tc>
        <w:tc>
          <w:tcPr>
            <w:tcW w:w="1320" w:type="pct"/>
          </w:tcPr>
          <w:p w14:paraId="614A73F3" w14:textId="77777777" w:rsidR="00886F1F" w:rsidRDefault="00886F1F" w:rsidP="006B2A68">
            <w:pPr>
              <w:spacing w:before="60" w:after="60"/>
            </w:pPr>
          </w:p>
        </w:tc>
      </w:tr>
      <w:tr w:rsidR="00886F1F" w14:paraId="35713CBA" w14:textId="77777777" w:rsidTr="006B2A68">
        <w:tc>
          <w:tcPr>
            <w:tcW w:w="2943" w:type="pct"/>
          </w:tcPr>
          <w:p w14:paraId="0BB0B4DA" w14:textId="77777777" w:rsidR="00886F1F" w:rsidRDefault="00886F1F" w:rsidP="006B2A68">
            <w:pPr>
              <w:spacing w:before="60" w:after="60"/>
            </w:pPr>
          </w:p>
        </w:tc>
        <w:tc>
          <w:tcPr>
            <w:tcW w:w="737" w:type="pct"/>
          </w:tcPr>
          <w:p w14:paraId="1516B5C9" w14:textId="77777777" w:rsidR="00886F1F" w:rsidRDefault="00886F1F" w:rsidP="006B2A68">
            <w:pPr>
              <w:spacing w:before="60" w:after="60"/>
            </w:pPr>
          </w:p>
        </w:tc>
        <w:tc>
          <w:tcPr>
            <w:tcW w:w="1320" w:type="pct"/>
          </w:tcPr>
          <w:p w14:paraId="2348A867" w14:textId="77777777" w:rsidR="00886F1F" w:rsidRDefault="00886F1F" w:rsidP="006B2A68">
            <w:pPr>
              <w:spacing w:before="60" w:after="60"/>
            </w:pPr>
          </w:p>
        </w:tc>
      </w:tr>
      <w:tr w:rsidR="00886F1F" w14:paraId="7ECE8AC7" w14:textId="77777777" w:rsidTr="006B2A68">
        <w:tc>
          <w:tcPr>
            <w:tcW w:w="2943" w:type="pct"/>
          </w:tcPr>
          <w:p w14:paraId="3AA2B07A" w14:textId="77777777" w:rsidR="00886F1F" w:rsidRDefault="00886F1F" w:rsidP="006B2A68">
            <w:pPr>
              <w:spacing w:before="60" w:after="60"/>
            </w:pPr>
          </w:p>
        </w:tc>
        <w:tc>
          <w:tcPr>
            <w:tcW w:w="737" w:type="pct"/>
          </w:tcPr>
          <w:p w14:paraId="0E590AD2" w14:textId="77777777" w:rsidR="00886F1F" w:rsidRDefault="00886F1F" w:rsidP="006B2A68">
            <w:pPr>
              <w:spacing w:before="60" w:after="60"/>
            </w:pPr>
          </w:p>
        </w:tc>
        <w:tc>
          <w:tcPr>
            <w:tcW w:w="1320" w:type="pct"/>
          </w:tcPr>
          <w:p w14:paraId="0900CD3E" w14:textId="77777777" w:rsidR="00886F1F" w:rsidRDefault="00886F1F" w:rsidP="006B2A68">
            <w:pPr>
              <w:spacing w:before="60" w:after="60"/>
            </w:pPr>
          </w:p>
        </w:tc>
      </w:tr>
      <w:tr w:rsidR="006B2A68" w14:paraId="16067C25" w14:textId="77777777" w:rsidTr="006B2A68">
        <w:tc>
          <w:tcPr>
            <w:tcW w:w="2943" w:type="pct"/>
          </w:tcPr>
          <w:p w14:paraId="71DFE7CF" w14:textId="77777777" w:rsidR="006B2A68" w:rsidRDefault="006B2A68" w:rsidP="006B2A68">
            <w:pPr>
              <w:spacing w:before="60" w:after="60"/>
            </w:pPr>
          </w:p>
        </w:tc>
        <w:tc>
          <w:tcPr>
            <w:tcW w:w="737" w:type="pct"/>
          </w:tcPr>
          <w:p w14:paraId="35CCE5C3" w14:textId="77777777" w:rsidR="006B2A68" w:rsidRDefault="006B2A68" w:rsidP="006B2A68">
            <w:pPr>
              <w:spacing w:before="60" w:after="60"/>
            </w:pPr>
          </w:p>
        </w:tc>
        <w:tc>
          <w:tcPr>
            <w:tcW w:w="1320" w:type="pct"/>
          </w:tcPr>
          <w:p w14:paraId="10974388" w14:textId="77777777" w:rsidR="006B2A68" w:rsidRDefault="006B2A68" w:rsidP="006B2A68">
            <w:pPr>
              <w:spacing w:before="60" w:after="60"/>
            </w:pPr>
          </w:p>
        </w:tc>
      </w:tr>
      <w:tr w:rsidR="006B2A68" w14:paraId="348231EB" w14:textId="77777777" w:rsidTr="006B2A68">
        <w:tc>
          <w:tcPr>
            <w:tcW w:w="2943" w:type="pct"/>
          </w:tcPr>
          <w:p w14:paraId="50792D3D" w14:textId="77777777" w:rsidR="006B2A68" w:rsidRDefault="006B2A68" w:rsidP="006B2A68">
            <w:pPr>
              <w:spacing w:before="60" w:after="60"/>
            </w:pPr>
          </w:p>
        </w:tc>
        <w:tc>
          <w:tcPr>
            <w:tcW w:w="737" w:type="pct"/>
          </w:tcPr>
          <w:p w14:paraId="53C96B87" w14:textId="77777777" w:rsidR="006B2A68" w:rsidRDefault="006B2A68" w:rsidP="006B2A68">
            <w:pPr>
              <w:spacing w:before="60" w:after="60"/>
            </w:pPr>
          </w:p>
        </w:tc>
        <w:tc>
          <w:tcPr>
            <w:tcW w:w="1320" w:type="pct"/>
          </w:tcPr>
          <w:p w14:paraId="712F093C" w14:textId="77777777" w:rsidR="006B2A68" w:rsidRDefault="006B2A68" w:rsidP="006B2A68">
            <w:pPr>
              <w:spacing w:before="60" w:after="60"/>
            </w:pPr>
          </w:p>
        </w:tc>
      </w:tr>
      <w:tr w:rsidR="006B2A68" w14:paraId="740D9F79" w14:textId="77777777" w:rsidTr="006B2A68">
        <w:tc>
          <w:tcPr>
            <w:tcW w:w="2943" w:type="pct"/>
          </w:tcPr>
          <w:p w14:paraId="63AE98C4" w14:textId="77777777" w:rsidR="006B2A68" w:rsidRDefault="006B2A68" w:rsidP="006B2A68">
            <w:pPr>
              <w:spacing w:before="60" w:after="60"/>
            </w:pPr>
          </w:p>
        </w:tc>
        <w:tc>
          <w:tcPr>
            <w:tcW w:w="737" w:type="pct"/>
          </w:tcPr>
          <w:p w14:paraId="3C2786FF" w14:textId="77777777" w:rsidR="006B2A68" w:rsidRDefault="006B2A68" w:rsidP="006B2A68">
            <w:pPr>
              <w:spacing w:before="60" w:after="60"/>
            </w:pPr>
          </w:p>
        </w:tc>
        <w:tc>
          <w:tcPr>
            <w:tcW w:w="1320" w:type="pct"/>
          </w:tcPr>
          <w:p w14:paraId="5372BEC6" w14:textId="77777777" w:rsidR="006B2A68" w:rsidRDefault="006B2A68" w:rsidP="006B2A68">
            <w:pPr>
              <w:spacing w:before="60" w:after="60"/>
            </w:pPr>
          </w:p>
        </w:tc>
      </w:tr>
    </w:tbl>
    <w:p w14:paraId="6C4FFF9B" w14:textId="5CC1EEC0" w:rsidR="005C396B" w:rsidRPr="00052BE4" w:rsidRDefault="005C396B" w:rsidP="006B2A68">
      <w:pPr>
        <w:pStyle w:val="QuizQuestion"/>
        <w:numPr>
          <w:ilvl w:val="0"/>
          <w:numId w:val="33"/>
        </w:numPr>
        <w:ind w:left="426" w:hanging="426"/>
      </w:pPr>
      <w:r w:rsidRPr="00052BE4">
        <w:t>Using a separate sheet of paper, create your own goal timeline, with focused goals (life and financial) over the next three years and your someday goals</w:t>
      </w:r>
      <w:r w:rsidR="00886F1F" w:rsidRPr="00052BE4">
        <w:t xml:space="preserve"> (beyond three years)</w:t>
      </w:r>
      <w:r w:rsidR="00837359" w:rsidRPr="00052BE4">
        <w:t>. U</w:t>
      </w:r>
      <w:r w:rsidRPr="00052BE4">
        <w:t>sing the example in this chapter as a guide, answer Dan Sullivan’s question:</w:t>
      </w:r>
    </w:p>
    <w:p w14:paraId="43A3324B" w14:textId="16F114EB" w:rsidR="005C396B" w:rsidRDefault="005C396B" w:rsidP="006B2A68">
      <w:pPr>
        <w:pStyle w:val="Quote"/>
      </w:pPr>
      <w:r w:rsidRPr="0027152D">
        <w:t>“If we were having this discussion in the future and we were looking back over the previous years, what has to have happened over the years for you to feel happy about your progress</w:t>
      </w:r>
      <w:r w:rsidR="00461B37">
        <w:t>?</w:t>
      </w:r>
      <w:r w:rsidR="00461B37" w:rsidRPr="0027152D">
        <w:t>”</w:t>
      </w:r>
    </w:p>
    <w:p w14:paraId="3EEAAF4F" w14:textId="6386CDB9" w:rsidR="00A45093" w:rsidRDefault="005C396B" w:rsidP="006B2A68">
      <w:pPr>
        <w:pStyle w:val="QuizQuestion"/>
        <w:numPr>
          <w:ilvl w:val="0"/>
          <w:numId w:val="33"/>
        </w:numPr>
        <w:ind w:left="426" w:hanging="426"/>
      </w:pPr>
      <w:r>
        <w:t>Now a</w:t>
      </w:r>
      <w:r w:rsidR="006111FE">
        <w:t xml:space="preserve">nswer George Kinder’s </w:t>
      </w:r>
      <w:r w:rsidR="00461B37">
        <w:t xml:space="preserve">three questions: </w:t>
      </w:r>
    </w:p>
    <w:p w14:paraId="4BEAE26B" w14:textId="02A1129B" w:rsidR="006111FE" w:rsidRDefault="006111FE" w:rsidP="006B2A68">
      <w:pPr>
        <w:pStyle w:val="ListParagraph"/>
        <w:numPr>
          <w:ilvl w:val="0"/>
          <w:numId w:val="17"/>
        </w:numPr>
        <w:spacing w:before="240"/>
        <w:ind w:left="1077" w:right="-11"/>
      </w:pPr>
      <w:r w:rsidRPr="00696B64">
        <w:t>I want you to imagine that you are financially secure, that you have enough money to take care of your needs, now and into the future. The question is</w:t>
      </w:r>
      <w:r w:rsidR="00EB3A0A">
        <w:t>: H</w:t>
      </w:r>
      <w:r w:rsidRPr="00696B64">
        <w:t>ow would you live your life? Would you change anything? Let yourself go. Don’t hold back on your dreams. Describe a life that is complete</w:t>
      </w:r>
      <w:r w:rsidR="00771292">
        <w:t xml:space="preserve"> and</w:t>
      </w:r>
      <w:r w:rsidRPr="00696B64">
        <w:t xml:space="preserve"> that is richly yours.</w:t>
      </w:r>
    </w:p>
    <w:tbl>
      <w:tblPr>
        <w:tblStyle w:val="TableGrid"/>
        <w:tblW w:w="0" w:type="auto"/>
        <w:tblLook w:val="04A0" w:firstRow="1" w:lastRow="0" w:firstColumn="1" w:lastColumn="0" w:noHBand="0" w:noVBand="1"/>
      </w:tblPr>
      <w:tblGrid>
        <w:gridCol w:w="9623"/>
      </w:tblGrid>
      <w:tr w:rsidR="006B2A68" w:rsidRPr="009F7BC2" w14:paraId="607B4715" w14:textId="77777777" w:rsidTr="006B2A68">
        <w:trPr>
          <w:trHeight w:val="2460"/>
        </w:trPr>
        <w:tc>
          <w:tcPr>
            <w:tcW w:w="9623" w:type="dxa"/>
          </w:tcPr>
          <w:p w14:paraId="6CB46B0A" w14:textId="77777777" w:rsidR="006B2A68" w:rsidRPr="009F7BC2" w:rsidRDefault="006B2A68" w:rsidP="009F7BC2"/>
        </w:tc>
      </w:tr>
    </w:tbl>
    <w:p w14:paraId="0CFD0E3F" w14:textId="351BAC36" w:rsidR="006111FE" w:rsidRDefault="006111FE" w:rsidP="006B2A68">
      <w:pPr>
        <w:pStyle w:val="ListParagraph"/>
        <w:numPr>
          <w:ilvl w:val="0"/>
          <w:numId w:val="17"/>
        </w:numPr>
        <w:spacing w:before="240"/>
        <w:ind w:left="1077" w:right="-11"/>
      </w:pPr>
      <w:r w:rsidRPr="00696B64">
        <w:lastRenderedPageBreak/>
        <w:t xml:space="preserve">You visit your doctor, who tells you that you have only </w:t>
      </w:r>
      <w:r w:rsidR="00D4433E">
        <w:t>five to ten</w:t>
      </w:r>
      <w:r w:rsidRPr="00696B64">
        <w:t xml:space="preserve"> years left to live. The good part is that you won’t ever feel sick. The bad news is that you will have no notice of the moment of your death. What will you do in the time you have remaining to live? Will you change your life and how will you do it?</w:t>
      </w:r>
    </w:p>
    <w:tbl>
      <w:tblPr>
        <w:tblStyle w:val="TableGrid"/>
        <w:tblW w:w="0" w:type="auto"/>
        <w:tblLook w:val="04A0" w:firstRow="1" w:lastRow="0" w:firstColumn="1" w:lastColumn="0" w:noHBand="0" w:noVBand="1"/>
      </w:tblPr>
      <w:tblGrid>
        <w:gridCol w:w="9623"/>
      </w:tblGrid>
      <w:tr w:rsidR="006B2A68" w:rsidRPr="009F7BC2" w14:paraId="6E23890C" w14:textId="77777777" w:rsidTr="006B2A68">
        <w:trPr>
          <w:trHeight w:val="2349"/>
        </w:trPr>
        <w:tc>
          <w:tcPr>
            <w:tcW w:w="9623" w:type="dxa"/>
          </w:tcPr>
          <w:p w14:paraId="055D7A25" w14:textId="77777777" w:rsidR="006B2A68" w:rsidRPr="009F7BC2" w:rsidRDefault="006B2A68" w:rsidP="009F7BC2"/>
        </w:tc>
      </w:tr>
    </w:tbl>
    <w:p w14:paraId="63184586" w14:textId="77777777" w:rsidR="006111FE" w:rsidRPr="00696B64" w:rsidRDefault="006111FE" w:rsidP="006B2A68">
      <w:pPr>
        <w:pStyle w:val="ListParagraph"/>
        <w:numPr>
          <w:ilvl w:val="0"/>
          <w:numId w:val="17"/>
        </w:numPr>
        <w:spacing w:before="240"/>
        <w:ind w:left="1077" w:right="-11"/>
      </w:pPr>
      <w:r w:rsidRPr="00696B64">
        <w:t>This time, your doctor shocks you with the news that you have only one day left to live. Notice what feelings arise as you confront your very real mortality. Ask yourself this: What did I miss? Who did I not get to be? What did I not get to do?</w:t>
      </w:r>
    </w:p>
    <w:tbl>
      <w:tblPr>
        <w:tblStyle w:val="TableGrid"/>
        <w:tblW w:w="0" w:type="auto"/>
        <w:tblLook w:val="04A0" w:firstRow="1" w:lastRow="0" w:firstColumn="1" w:lastColumn="0" w:noHBand="0" w:noVBand="1"/>
      </w:tblPr>
      <w:tblGrid>
        <w:gridCol w:w="9623"/>
      </w:tblGrid>
      <w:tr w:rsidR="006B2A68" w:rsidRPr="009F7BC2" w14:paraId="2BDA3FB3" w14:textId="77777777" w:rsidTr="006B2A68">
        <w:trPr>
          <w:trHeight w:val="2629"/>
        </w:trPr>
        <w:tc>
          <w:tcPr>
            <w:tcW w:w="9623" w:type="dxa"/>
          </w:tcPr>
          <w:p w14:paraId="617DA2C5" w14:textId="77777777" w:rsidR="006B2A68" w:rsidRPr="009F7BC2" w:rsidRDefault="006B2A68" w:rsidP="009F7BC2"/>
        </w:tc>
      </w:tr>
    </w:tbl>
    <w:p w14:paraId="3F2070A8" w14:textId="21803B12" w:rsidR="006111FE" w:rsidRDefault="006111FE" w:rsidP="006B2A68">
      <w:pPr>
        <w:pStyle w:val="QuizQuestion"/>
        <w:numPr>
          <w:ilvl w:val="0"/>
          <w:numId w:val="33"/>
        </w:numPr>
        <w:ind w:left="425" w:hanging="425"/>
      </w:pPr>
      <w:r>
        <w:t>Who can you ask to be your accountability coach?</w:t>
      </w:r>
    </w:p>
    <w:tbl>
      <w:tblPr>
        <w:tblStyle w:val="TableGrid"/>
        <w:tblW w:w="0" w:type="auto"/>
        <w:tblLook w:val="04A0" w:firstRow="1" w:lastRow="0" w:firstColumn="1" w:lastColumn="0" w:noHBand="0" w:noVBand="1"/>
      </w:tblPr>
      <w:tblGrid>
        <w:gridCol w:w="9623"/>
      </w:tblGrid>
      <w:tr w:rsidR="006B2A68" w:rsidRPr="009F7BC2" w14:paraId="6C402658" w14:textId="77777777" w:rsidTr="006B2A68">
        <w:trPr>
          <w:trHeight w:val="2693"/>
        </w:trPr>
        <w:tc>
          <w:tcPr>
            <w:tcW w:w="9623" w:type="dxa"/>
          </w:tcPr>
          <w:p w14:paraId="6ECA9196" w14:textId="77777777" w:rsidR="006B2A68" w:rsidRPr="009F7BC2" w:rsidRDefault="006B2A68" w:rsidP="009F7BC2"/>
        </w:tc>
      </w:tr>
    </w:tbl>
    <w:p w14:paraId="372C3C83" w14:textId="397F01A6" w:rsidR="0070322F" w:rsidRDefault="0070322F" w:rsidP="006B2A68">
      <w:pPr>
        <w:spacing w:before="240"/>
      </w:pPr>
      <w:r>
        <w:t>Now you have completed the above</w:t>
      </w:r>
      <w:r w:rsidR="00EC28C1">
        <w:t>,</w:t>
      </w:r>
      <w:r>
        <w:t xml:space="preserve"> get your diary and put some </w:t>
      </w:r>
      <w:r w:rsidR="00EC28C1">
        <w:t>“</w:t>
      </w:r>
      <w:r>
        <w:t>life</w:t>
      </w:r>
      <w:r w:rsidR="00EC28C1">
        <w:t>”</w:t>
      </w:r>
      <w:r>
        <w:t xml:space="preserve"> into it, allocating time to do what is important to you. </w:t>
      </w:r>
    </w:p>
    <w:p w14:paraId="2631BC8B" w14:textId="69FBE4BF" w:rsidR="003E4F91" w:rsidRDefault="0070322F" w:rsidP="006B2A68">
      <w:r>
        <w:t xml:space="preserve">Then contact your </w:t>
      </w:r>
      <w:r w:rsidR="00BE445D">
        <w:t xml:space="preserve">potential </w:t>
      </w:r>
      <w:r>
        <w:t xml:space="preserve">accountability coach, arrange to meet with them and ask them if they are willing to help you. </w:t>
      </w:r>
    </w:p>
    <w:p w14:paraId="6C4AE574" w14:textId="5D1AE8BA" w:rsidR="00221B0B" w:rsidRDefault="00221B0B" w:rsidP="006B2A68">
      <w:r>
        <w:br w:type="page"/>
      </w:r>
    </w:p>
    <w:p w14:paraId="5BE04A8D" w14:textId="69C1D87B" w:rsidR="001C54DF" w:rsidRDefault="00A4219E" w:rsidP="006B2A68">
      <w:pPr>
        <w:pStyle w:val="Heading2"/>
      </w:pPr>
      <w:bookmarkStart w:id="4" w:name="_Toc456435"/>
      <w:r>
        <w:lastRenderedPageBreak/>
        <w:t xml:space="preserve">Exercise 3: </w:t>
      </w:r>
      <w:r w:rsidR="001C54DF">
        <w:t xml:space="preserve">Financial </w:t>
      </w:r>
      <w:r>
        <w:t>planning</w:t>
      </w:r>
      <w:bookmarkEnd w:id="4"/>
    </w:p>
    <w:p w14:paraId="746FDE21" w14:textId="6D75E5B0" w:rsidR="001C54DF" w:rsidRDefault="001C54DF" w:rsidP="006B2A68">
      <w:pPr>
        <w:pStyle w:val="QuizQuestion"/>
        <w:numPr>
          <w:ilvl w:val="0"/>
          <w:numId w:val="23"/>
        </w:numPr>
      </w:pPr>
      <w:r>
        <w:t xml:space="preserve">Calculate your </w:t>
      </w:r>
      <w:r w:rsidR="00A4219E">
        <w:t>“</w:t>
      </w:r>
      <w:r>
        <w:t>number</w:t>
      </w:r>
      <w:r w:rsidR="00A4219E">
        <w:t>” –</w:t>
      </w:r>
      <w:r>
        <w:t xml:space="preserve"> that is the amount you will spend for the rest of your life</w:t>
      </w:r>
      <w:r w:rsidR="00344E20">
        <w:t>.</w:t>
      </w:r>
      <w:r w:rsidR="00CA2A52">
        <w:tab/>
      </w:r>
    </w:p>
    <w:tbl>
      <w:tblPr>
        <w:tblStyle w:val="TableGrid"/>
        <w:tblW w:w="5000" w:type="pct"/>
        <w:tblLook w:val="04A0" w:firstRow="1" w:lastRow="0" w:firstColumn="1" w:lastColumn="0" w:noHBand="0" w:noVBand="1"/>
      </w:tblPr>
      <w:tblGrid>
        <w:gridCol w:w="6996"/>
        <w:gridCol w:w="2627"/>
      </w:tblGrid>
      <w:tr w:rsidR="009B1768" w:rsidRPr="00702556" w14:paraId="58BFF401" w14:textId="77777777" w:rsidTr="006B2A68">
        <w:tc>
          <w:tcPr>
            <w:tcW w:w="3635" w:type="pct"/>
          </w:tcPr>
          <w:p w14:paraId="60DA8E8C" w14:textId="57009F8E" w:rsidR="009B1768" w:rsidRPr="00A9340E" w:rsidRDefault="009B1768" w:rsidP="009F7BC2">
            <w:pPr>
              <w:pStyle w:val="QuizQuestion"/>
              <w:numPr>
                <w:ilvl w:val="0"/>
                <w:numId w:val="0"/>
              </w:numPr>
              <w:spacing w:before="120" w:after="120"/>
              <w:rPr>
                <w:b/>
              </w:rPr>
            </w:pPr>
            <w:r w:rsidRPr="00A9340E">
              <w:rPr>
                <w:b/>
              </w:rPr>
              <w:t>Stage</w:t>
            </w:r>
          </w:p>
        </w:tc>
        <w:tc>
          <w:tcPr>
            <w:tcW w:w="1365" w:type="pct"/>
          </w:tcPr>
          <w:p w14:paraId="3B9B8812" w14:textId="56916C68" w:rsidR="009B1768" w:rsidRPr="00A9340E" w:rsidRDefault="009B1768" w:rsidP="009F7BC2">
            <w:pPr>
              <w:pStyle w:val="QuizQuestion"/>
              <w:numPr>
                <w:ilvl w:val="0"/>
                <w:numId w:val="0"/>
              </w:numPr>
              <w:spacing w:before="120" w:after="120"/>
              <w:jc w:val="center"/>
              <w:rPr>
                <w:b/>
              </w:rPr>
            </w:pPr>
            <w:r w:rsidRPr="00A9340E">
              <w:rPr>
                <w:b/>
              </w:rPr>
              <w:t>£ Amount</w:t>
            </w:r>
          </w:p>
        </w:tc>
      </w:tr>
      <w:tr w:rsidR="009B1768" w14:paraId="231526E7" w14:textId="77777777" w:rsidTr="006B2A68">
        <w:tc>
          <w:tcPr>
            <w:tcW w:w="3635" w:type="pct"/>
          </w:tcPr>
          <w:p w14:paraId="7822B202" w14:textId="08B08DC2" w:rsidR="009B1768" w:rsidRDefault="009B1768" w:rsidP="009F7BC2">
            <w:pPr>
              <w:pStyle w:val="QuizQuestion"/>
              <w:numPr>
                <w:ilvl w:val="0"/>
                <w:numId w:val="0"/>
              </w:numPr>
              <w:spacing w:before="120" w:after="120"/>
            </w:pPr>
            <w:r>
              <w:t>Now until retirement</w:t>
            </w:r>
            <w:r>
              <w:rPr>
                <w:rStyle w:val="FootnoteReference"/>
              </w:rPr>
              <w:footnoteReference w:id="1"/>
            </w:r>
          </w:p>
        </w:tc>
        <w:tc>
          <w:tcPr>
            <w:tcW w:w="1365" w:type="pct"/>
          </w:tcPr>
          <w:p w14:paraId="6613DD14" w14:textId="77777777" w:rsidR="009B1768" w:rsidRDefault="009B1768" w:rsidP="009F7BC2">
            <w:pPr>
              <w:pStyle w:val="QuizQuestion"/>
              <w:numPr>
                <w:ilvl w:val="0"/>
                <w:numId w:val="0"/>
              </w:numPr>
              <w:spacing w:before="120" w:after="120"/>
            </w:pPr>
          </w:p>
        </w:tc>
      </w:tr>
      <w:tr w:rsidR="009B1768" w14:paraId="3B910B2E" w14:textId="77777777" w:rsidTr="006B2A68">
        <w:tc>
          <w:tcPr>
            <w:tcW w:w="3635" w:type="pct"/>
          </w:tcPr>
          <w:p w14:paraId="7D822F33" w14:textId="5DC4683A" w:rsidR="009B1768" w:rsidRDefault="00B45107" w:rsidP="009F7BC2">
            <w:pPr>
              <w:pStyle w:val="QuizQuestion"/>
              <w:numPr>
                <w:ilvl w:val="0"/>
                <w:numId w:val="0"/>
              </w:numPr>
              <w:spacing w:before="120" w:after="120"/>
            </w:pPr>
            <w:r>
              <w:t>Phase O</w:t>
            </w:r>
            <w:r w:rsidR="009B1768">
              <w:t xml:space="preserve">ne </w:t>
            </w:r>
            <w:r w:rsidR="00344E20">
              <w:t xml:space="preserve">– </w:t>
            </w:r>
            <w:r w:rsidR="00A4219E">
              <w:t xml:space="preserve">retirement </w:t>
            </w:r>
            <w:r w:rsidR="009B1768">
              <w:t>until age 75/80</w:t>
            </w:r>
          </w:p>
        </w:tc>
        <w:tc>
          <w:tcPr>
            <w:tcW w:w="1365" w:type="pct"/>
          </w:tcPr>
          <w:p w14:paraId="0659BC14" w14:textId="77777777" w:rsidR="009B1768" w:rsidRDefault="009B1768" w:rsidP="009F7BC2">
            <w:pPr>
              <w:pStyle w:val="QuizQuestion"/>
              <w:numPr>
                <w:ilvl w:val="0"/>
                <w:numId w:val="0"/>
              </w:numPr>
              <w:spacing w:before="120" w:after="120"/>
            </w:pPr>
          </w:p>
        </w:tc>
      </w:tr>
      <w:tr w:rsidR="009B1768" w14:paraId="491CA6F8" w14:textId="77777777" w:rsidTr="006B2A68">
        <w:tc>
          <w:tcPr>
            <w:tcW w:w="3635" w:type="pct"/>
          </w:tcPr>
          <w:p w14:paraId="4666BB3A" w14:textId="5EFD897A" w:rsidR="009B1768" w:rsidRDefault="00B45107" w:rsidP="009F7BC2">
            <w:pPr>
              <w:pStyle w:val="QuizQuestion"/>
              <w:numPr>
                <w:ilvl w:val="0"/>
                <w:numId w:val="0"/>
              </w:numPr>
              <w:spacing w:before="120" w:after="120"/>
            </w:pPr>
            <w:r>
              <w:t>Phase T</w:t>
            </w:r>
            <w:r w:rsidR="009B1768">
              <w:t xml:space="preserve">wo </w:t>
            </w:r>
            <w:r w:rsidR="00344E20">
              <w:t>–</w:t>
            </w:r>
            <w:r w:rsidR="009B1768">
              <w:t xml:space="preserve"> </w:t>
            </w:r>
            <w:r w:rsidR="00A4219E">
              <w:t xml:space="preserve">from </w:t>
            </w:r>
            <w:r w:rsidR="009B1768">
              <w:t xml:space="preserve">75/80 </w:t>
            </w:r>
            <w:r w:rsidR="00291687">
              <w:t xml:space="preserve">to </w:t>
            </w:r>
            <w:r w:rsidR="009B1768">
              <w:t>100</w:t>
            </w:r>
          </w:p>
        </w:tc>
        <w:tc>
          <w:tcPr>
            <w:tcW w:w="1365" w:type="pct"/>
          </w:tcPr>
          <w:p w14:paraId="6E297FE7" w14:textId="77777777" w:rsidR="009B1768" w:rsidRDefault="009B1768" w:rsidP="009F7BC2">
            <w:pPr>
              <w:pStyle w:val="QuizQuestion"/>
              <w:numPr>
                <w:ilvl w:val="0"/>
                <w:numId w:val="0"/>
              </w:numPr>
              <w:spacing w:before="120" w:after="120"/>
            </w:pPr>
          </w:p>
        </w:tc>
      </w:tr>
      <w:tr w:rsidR="009B1768" w14:paraId="38ADB65F" w14:textId="77777777" w:rsidTr="006B2A68">
        <w:tc>
          <w:tcPr>
            <w:tcW w:w="3635" w:type="pct"/>
          </w:tcPr>
          <w:p w14:paraId="6B3E6137" w14:textId="56A396D2" w:rsidR="009B1768" w:rsidRDefault="009B1768" w:rsidP="009F7BC2">
            <w:pPr>
              <w:pStyle w:val="QuizQuestion"/>
              <w:numPr>
                <w:ilvl w:val="0"/>
                <w:numId w:val="0"/>
              </w:numPr>
              <w:spacing w:before="120" w:after="120"/>
            </w:pPr>
            <w:r>
              <w:t>One</w:t>
            </w:r>
            <w:r w:rsidR="002A06CF">
              <w:t>-</w:t>
            </w:r>
            <w:r>
              <w:t xml:space="preserve">off </w:t>
            </w:r>
            <w:r w:rsidR="00A4219E">
              <w:t>capital expenditure</w:t>
            </w:r>
            <w:r>
              <w:rPr>
                <w:rStyle w:val="FootnoteReference"/>
              </w:rPr>
              <w:footnoteReference w:id="2"/>
            </w:r>
            <w:r>
              <w:tab/>
            </w:r>
          </w:p>
        </w:tc>
        <w:tc>
          <w:tcPr>
            <w:tcW w:w="1365" w:type="pct"/>
          </w:tcPr>
          <w:p w14:paraId="5324751D" w14:textId="77777777" w:rsidR="009B1768" w:rsidRDefault="009B1768" w:rsidP="009F7BC2">
            <w:pPr>
              <w:pStyle w:val="QuizQuestion"/>
              <w:numPr>
                <w:ilvl w:val="0"/>
                <w:numId w:val="0"/>
              </w:numPr>
              <w:spacing w:before="120" w:after="120"/>
            </w:pPr>
          </w:p>
        </w:tc>
      </w:tr>
      <w:tr w:rsidR="009B1768" w14:paraId="4F2EE2BE" w14:textId="77777777" w:rsidTr="006B2A68">
        <w:tc>
          <w:tcPr>
            <w:tcW w:w="3635" w:type="pct"/>
          </w:tcPr>
          <w:p w14:paraId="51F4545C" w14:textId="1C62F14D" w:rsidR="009B1768" w:rsidRDefault="009B1768" w:rsidP="009F7BC2">
            <w:pPr>
              <w:pStyle w:val="QuizQuestion"/>
              <w:numPr>
                <w:ilvl w:val="0"/>
                <w:numId w:val="0"/>
              </w:numPr>
              <w:spacing w:before="120" w:after="120"/>
            </w:pPr>
            <w:r>
              <w:t>Total (</w:t>
            </w:r>
            <w:r w:rsidR="00A4219E">
              <w:t>your number</w:t>
            </w:r>
            <w:r>
              <w:t>)</w:t>
            </w:r>
          </w:p>
        </w:tc>
        <w:tc>
          <w:tcPr>
            <w:tcW w:w="1365" w:type="pct"/>
          </w:tcPr>
          <w:p w14:paraId="255529BC" w14:textId="77777777" w:rsidR="009B1768" w:rsidRDefault="009B1768" w:rsidP="009F7BC2">
            <w:pPr>
              <w:pStyle w:val="QuizQuestion"/>
              <w:numPr>
                <w:ilvl w:val="0"/>
                <w:numId w:val="0"/>
              </w:numPr>
              <w:spacing w:before="120" w:after="120"/>
            </w:pPr>
          </w:p>
        </w:tc>
      </w:tr>
    </w:tbl>
    <w:p w14:paraId="081DB007" w14:textId="76D2D746" w:rsidR="00E9636B" w:rsidRDefault="006B2A68" w:rsidP="006B2A68">
      <w:pPr>
        <w:spacing w:before="240"/>
      </w:pPr>
      <w:r>
        <w:t>Remember to use the spreadsheet for this if you prefer. It’s included in the download.</w:t>
      </w:r>
    </w:p>
    <w:p w14:paraId="36661DB5" w14:textId="3BBFB766" w:rsidR="00B43BAE" w:rsidRDefault="00E9636B" w:rsidP="006B2A68">
      <w:r>
        <w:t>Having an understanding of this is crucial</w:t>
      </w:r>
      <w:r w:rsidR="00067B7B">
        <w:t xml:space="preserve"> for planning but futile</w:t>
      </w:r>
      <w:r>
        <w:t xml:space="preserve"> </w:t>
      </w:r>
      <w:r w:rsidR="00067B7B">
        <w:t>unless you</w:t>
      </w:r>
      <w:r>
        <w:t xml:space="preserve"> consider your lifetime inflows</w:t>
      </w:r>
      <w:r w:rsidR="00B43BAE">
        <w:rPr>
          <w:rStyle w:val="FootnoteReference"/>
        </w:rPr>
        <w:footnoteReference w:id="3"/>
      </w:r>
      <w:r>
        <w:t xml:space="preserve">, </w:t>
      </w:r>
      <w:r w:rsidR="00A4219E">
        <w:t xml:space="preserve">and </w:t>
      </w:r>
      <w:r>
        <w:t>current and future resources</w:t>
      </w:r>
      <w:r w:rsidR="00067B7B">
        <w:t xml:space="preserve">, so that you may then </w:t>
      </w:r>
      <w:r>
        <w:t xml:space="preserve">project </w:t>
      </w:r>
      <w:r w:rsidR="00B43BAE">
        <w:t xml:space="preserve">these forward using cash-flow modelling </w:t>
      </w:r>
      <w:r w:rsidR="0052291A">
        <w:t>to</w:t>
      </w:r>
      <w:r w:rsidR="00B43BAE">
        <w:t xml:space="preserve"> demonstrate if you have enough </w:t>
      </w:r>
      <w:r w:rsidR="00B82868">
        <w:t>(</w:t>
      </w:r>
      <w:r w:rsidR="00B43BAE">
        <w:t>or maybe too much</w:t>
      </w:r>
      <w:r w:rsidR="00B82868">
        <w:t>)</w:t>
      </w:r>
      <w:r w:rsidR="00B43BAE">
        <w:t xml:space="preserve"> money to fund your number.</w:t>
      </w:r>
    </w:p>
    <w:p w14:paraId="79490057" w14:textId="6E87DE4E" w:rsidR="001C54DF" w:rsidRDefault="00067B7B" w:rsidP="006B2A68">
      <w:r>
        <w:t xml:space="preserve">While I am sure </w:t>
      </w:r>
      <w:r w:rsidR="00B95C63">
        <w:t xml:space="preserve">you are </w:t>
      </w:r>
      <w:r>
        <w:t>able to do basic math</w:t>
      </w:r>
      <w:r w:rsidR="00442EE0">
        <w:t>s</w:t>
      </w:r>
      <w:r>
        <w:t xml:space="preserve"> to calculate your total expected future lifetime inflows</w:t>
      </w:r>
      <w:r w:rsidR="00442EE0">
        <w:t xml:space="preserve"> and</w:t>
      </w:r>
      <w:r>
        <w:t xml:space="preserve"> then compare this with your number, t</w:t>
      </w:r>
      <w:r w:rsidR="00E9636B">
        <w:t xml:space="preserve">he calculation </w:t>
      </w:r>
      <w:r w:rsidR="00B43BAE">
        <w:t xml:space="preserve">and complexity involved </w:t>
      </w:r>
      <w:r w:rsidR="00E9636B">
        <w:t xml:space="preserve">is beyond any exercise </w:t>
      </w:r>
      <w:r w:rsidR="00B95C63">
        <w:t>we</w:t>
      </w:r>
      <w:r w:rsidR="00E9636B">
        <w:t xml:space="preserve"> can do here</w:t>
      </w:r>
      <w:r w:rsidR="009A2B88">
        <w:t>. B</w:t>
      </w:r>
      <w:r w:rsidR="00E9636B">
        <w:t xml:space="preserve">ut we would encourage you to </w:t>
      </w:r>
      <w:r>
        <w:t xml:space="preserve">consider your existing and future resources, </w:t>
      </w:r>
      <w:r w:rsidR="002B03B5">
        <w:t xml:space="preserve">and </w:t>
      </w:r>
      <w:r>
        <w:t xml:space="preserve">your personal and financial assumptions, </w:t>
      </w:r>
      <w:r w:rsidR="0017234D">
        <w:t>so you may</w:t>
      </w:r>
      <w:r>
        <w:t xml:space="preserve"> </w:t>
      </w:r>
      <w:r w:rsidR="00E9636B">
        <w:t xml:space="preserve">crunch </w:t>
      </w:r>
      <w:r w:rsidR="00B95C63">
        <w:t xml:space="preserve">and project </w:t>
      </w:r>
      <w:r>
        <w:t>these</w:t>
      </w:r>
      <w:r w:rsidR="00E9636B">
        <w:t xml:space="preserve"> number</w:t>
      </w:r>
      <w:r>
        <w:t>s</w:t>
      </w:r>
      <w:r w:rsidR="00E9636B">
        <w:t xml:space="preserve"> with a suitably qualified financial planner</w:t>
      </w:r>
      <w:r w:rsidR="00026A18">
        <w:t xml:space="preserve"> – t</w:t>
      </w:r>
      <w:r w:rsidR="00E9636B">
        <w:t>he outcome from which will drive your financial and retirement strateg</w:t>
      </w:r>
      <w:r w:rsidR="00B43BAE">
        <w:t>ies.</w:t>
      </w:r>
    </w:p>
    <w:p w14:paraId="0430A1BD" w14:textId="459D6FBE" w:rsidR="0011040E" w:rsidRDefault="00B95C63" w:rsidP="006B2A68">
      <w:r>
        <w:t>At the very least you should have an understanding of:</w:t>
      </w:r>
    </w:p>
    <w:p w14:paraId="27348BA5" w14:textId="239EEC15" w:rsidR="00B95C63" w:rsidRPr="00A9340E" w:rsidRDefault="00B95C63" w:rsidP="006B2A68">
      <w:pPr>
        <w:pStyle w:val="ListParagraph"/>
        <w:numPr>
          <w:ilvl w:val="0"/>
          <w:numId w:val="19"/>
        </w:numPr>
      </w:pPr>
      <w:r w:rsidRPr="00A9340E">
        <w:t>Your expenditure today and expected into retirement</w:t>
      </w:r>
      <w:r w:rsidR="00821CE8">
        <w:t>.</w:t>
      </w:r>
    </w:p>
    <w:p w14:paraId="4A21A7D6" w14:textId="64684F2A" w:rsidR="00B95C63" w:rsidRPr="0087759A" w:rsidRDefault="00813730" w:rsidP="006B2A68">
      <w:pPr>
        <w:pStyle w:val="ListParagraph"/>
        <w:numPr>
          <w:ilvl w:val="0"/>
          <w:numId w:val="19"/>
        </w:numPr>
      </w:pPr>
      <w:r>
        <w:t>Ex</w:t>
      </w:r>
      <w:r w:rsidR="00B95C63" w:rsidRPr="0087759A">
        <w:t xml:space="preserve">pected </w:t>
      </w:r>
      <w:r w:rsidR="0017234D" w:rsidRPr="0087759A">
        <w:t>one-off</w:t>
      </w:r>
      <w:r w:rsidR="00B95C63" w:rsidRPr="0087759A">
        <w:t xml:space="preserve"> costs in retirement (</w:t>
      </w:r>
      <w:r w:rsidR="0077776B">
        <w:t>e.g.</w:t>
      </w:r>
      <w:r w:rsidR="00FC44B8">
        <w:t xml:space="preserve"> </w:t>
      </w:r>
      <w:r w:rsidR="00B95C63" w:rsidRPr="0087759A">
        <w:t>holiday home)</w:t>
      </w:r>
      <w:r w:rsidR="00821CE8">
        <w:t>.</w:t>
      </w:r>
    </w:p>
    <w:p w14:paraId="0ABAA577" w14:textId="10B1EC1B" w:rsidR="00B95C63" w:rsidRPr="0087759A" w:rsidRDefault="00B95C63" w:rsidP="006B2A68">
      <w:pPr>
        <w:pStyle w:val="ListParagraph"/>
        <w:numPr>
          <w:ilvl w:val="0"/>
          <w:numId w:val="19"/>
        </w:numPr>
      </w:pPr>
      <w:r w:rsidRPr="0087759A">
        <w:t xml:space="preserve">Your </w:t>
      </w:r>
      <w:r w:rsidR="000D5EA8">
        <w:t>i</w:t>
      </w:r>
      <w:r w:rsidR="000D5EA8" w:rsidRPr="0087759A">
        <w:t xml:space="preserve">ncome </w:t>
      </w:r>
      <w:r w:rsidRPr="0087759A">
        <w:t>today and projected into retirement</w:t>
      </w:r>
      <w:r w:rsidR="00821CE8">
        <w:t>.</w:t>
      </w:r>
      <w:r w:rsidRPr="0087759A">
        <w:tab/>
      </w:r>
    </w:p>
    <w:p w14:paraId="55AD79BA" w14:textId="14BB863A" w:rsidR="00B95C63" w:rsidRPr="0087759A" w:rsidRDefault="00CC1216" w:rsidP="006B2A68">
      <w:pPr>
        <w:pStyle w:val="ListParagraph"/>
        <w:numPr>
          <w:ilvl w:val="0"/>
          <w:numId w:val="19"/>
        </w:numPr>
      </w:pPr>
      <w:r>
        <w:t>E</w:t>
      </w:r>
      <w:r w:rsidR="00B95C63" w:rsidRPr="0087759A">
        <w:t>xpected one</w:t>
      </w:r>
      <w:r w:rsidR="0017234D" w:rsidRPr="0087759A">
        <w:t>-off windfalls into or at retirement</w:t>
      </w:r>
      <w:r w:rsidR="00821CE8">
        <w:t>.</w:t>
      </w:r>
      <w:r w:rsidR="0017234D" w:rsidRPr="0087759A">
        <w:tab/>
      </w:r>
    </w:p>
    <w:p w14:paraId="7D90E0D7" w14:textId="7BEDE4D9" w:rsidR="00B95C63" w:rsidRPr="0087759A" w:rsidRDefault="00B95C63" w:rsidP="006B2A68">
      <w:pPr>
        <w:pStyle w:val="ListParagraph"/>
        <w:numPr>
          <w:ilvl w:val="0"/>
          <w:numId w:val="19"/>
        </w:numPr>
      </w:pPr>
      <w:r w:rsidRPr="0087759A">
        <w:t>Your expected capital assets into retirement</w:t>
      </w:r>
      <w:r w:rsidR="00821CE8">
        <w:t>.</w:t>
      </w:r>
      <w:r w:rsidRPr="0087759A">
        <w:tab/>
      </w:r>
      <w:r w:rsidRPr="0087759A">
        <w:tab/>
      </w:r>
    </w:p>
    <w:p w14:paraId="522DA6F6" w14:textId="707154E9" w:rsidR="00B95C63" w:rsidRPr="0087759A" w:rsidRDefault="00B95C63" w:rsidP="006B2A68">
      <w:pPr>
        <w:pStyle w:val="ListParagraph"/>
        <w:numPr>
          <w:ilvl w:val="0"/>
          <w:numId w:val="19"/>
        </w:numPr>
      </w:pPr>
      <w:r w:rsidRPr="0087759A">
        <w:t>How much capital you ne</w:t>
      </w:r>
      <w:r w:rsidR="0087759A">
        <w:t xml:space="preserve">ed to accumulate for </w:t>
      </w:r>
      <w:proofErr w:type="gramStart"/>
      <w:r w:rsidR="0087759A">
        <w:t>retirement</w:t>
      </w:r>
      <w:r w:rsidR="00821CE8">
        <w:t>.</w:t>
      </w:r>
      <w:proofErr w:type="gramEnd"/>
    </w:p>
    <w:p w14:paraId="599D1D25" w14:textId="46D3670E" w:rsidR="00B95C63" w:rsidRPr="0087759A" w:rsidRDefault="00B95C63" w:rsidP="006B2A68">
      <w:pPr>
        <w:pStyle w:val="ListParagraph"/>
        <w:numPr>
          <w:ilvl w:val="0"/>
          <w:numId w:val="19"/>
        </w:numPr>
      </w:pPr>
      <w:r w:rsidRPr="0087759A">
        <w:t>Your pension, s</w:t>
      </w:r>
      <w:r w:rsidR="0087759A">
        <w:t>avings and investment strategy</w:t>
      </w:r>
      <w:r w:rsidR="00821CE8">
        <w:t>.</w:t>
      </w:r>
      <w:r w:rsidR="0087759A">
        <w:tab/>
      </w:r>
    </w:p>
    <w:p w14:paraId="31A1EB5A" w14:textId="744357E6" w:rsidR="001C54DF" w:rsidRDefault="0017234D" w:rsidP="006B2A68">
      <w:r>
        <w:rPr>
          <w:rFonts w:cstheme="minorHAnsi"/>
          <w:szCs w:val="24"/>
        </w:rPr>
        <w:lastRenderedPageBreak/>
        <w:t>If you do not have an understanding of any of the above financial matters, take some time to consider these before it is too late.</w:t>
      </w:r>
    </w:p>
    <w:p w14:paraId="55B30DB2" w14:textId="66C3AC4F" w:rsidR="00A45093" w:rsidRDefault="00FF61F1" w:rsidP="006B2A68">
      <w:pPr>
        <w:pStyle w:val="Heading2"/>
      </w:pPr>
      <w:bookmarkStart w:id="5" w:name="_Toc456451"/>
      <w:r>
        <w:t>Exercise 4: Retirement considerations</w:t>
      </w:r>
      <w:bookmarkEnd w:id="5"/>
    </w:p>
    <w:p w14:paraId="0390E969" w14:textId="20E3FE92" w:rsidR="00A45093" w:rsidRDefault="007275D3" w:rsidP="006B2A68">
      <w:r>
        <w:t>You</w:t>
      </w:r>
      <w:r w:rsidR="004237BE" w:rsidRPr="000F379A">
        <w:t xml:space="preserve"> have a lot to consider</w:t>
      </w:r>
      <w:r>
        <w:t xml:space="preserve"> at retirement</w:t>
      </w:r>
      <w:r w:rsidR="004237BE" w:rsidRPr="000F379A">
        <w:t>, so work through the checklist</w:t>
      </w:r>
      <w:r w:rsidR="000D5308">
        <w:t xml:space="preserve"> </w:t>
      </w:r>
      <w:r w:rsidR="000D5308" w:rsidRPr="000F379A">
        <w:t>below</w:t>
      </w:r>
      <w:r w:rsidR="004237BE" w:rsidRPr="000F379A">
        <w:t>:</w:t>
      </w:r>
    </w:p>
    <w:p w14:paraId="7E4D37FD" w14:textId="3C1F78BA" w:rsidR="00221B0B" w:rsidRPr="00F273A8" w:rsidRDefault="004237BE" w:rsidP="006B2A68">
      <w:pPr>
        <w:pStyle w:val="QuizQuestion"/>
        <w:numPr>
          <w:ilvl w:val="0"/>
          <w:numId w:val="37"/>
        </w:numPr>
        <w:ind w:left="284"/>
      </w:pPr>
      <w:r w:rsidRPr="00F273A8">
        <w:t xml:space="preserve">Do </w:t>
      </w:r>
      <w:r w:rsidR="00F052C3" w:rsidRPr="00F273A8">
        <w:t xml:space="preserve">you </w:t>
      </w:r>
      <w:r w:rsidRPr="00F273A8">
        <w:t xml:space="preserve">want to retire? </w:t>
      </w:r>
      <w:r w:rsidR="00221B0B" w:rsidRPr="00F273A8">
        <w:br/>
      </w:r>
      <w:r w:rsidR="00F052C3" w:rsidRPr="00F273A8">
        <w:t xml:space="preserve">If no, explain why. </w:t>
      </w:r>
      <w:r w:rsidRPr="00F273A8">
        <w:t>If yes, why</w:t>
      </w:r>
      <w:r w:rsidR="00FF61F1" w:rsidRPr="00F273A8">
        <w:t>? W</w:t>
      </w:r>
      <w:r w:rsidRPr="00F273A8">
        <w:t>hat do you want to do</w:t>
      </w:r>
      <w:r w:rsidR="00FF61F1" w:rsidRPr="00F273A8">
        <w:t>? W</w:t>
      </w:r>
      <w:r w:rsidRPr="00F273A8">
        <w:t>hat is your purpose</w:t>
      </w:r>
      <w:r w:rsidR="00FF61F1" w:rsidRPr="00F273A8">
        <w:t>? W</w:t>
      </w:r>
      <w:r w:rsidRPr="00F273A8">
        <w:t>hat is on your retirement bucket list</w:t>
      </w:r>
      <w:r w:rsidR="00FF61F1" w:rsidRPr="00F273A8">
        <w:t>? D</w:t>
      </w:r>
      <w:r w:rsidRPr="00F273A8">
        <w:t>escribe your dream retirement and</w:t>
      </w:r>
      <w:r w:rsidR="00F052C3" w:rsidRPr="00F273A8">
        <w:t>,</w:t>
      </w:r>
      <w:r w:rsidRPr="00F273A8">
        <w:t xml:space="preserve"> importantly</w:t>
      </w:r>
      <w:r w:rsidR="00F052C3" w:rsidRPr="00F273A8">
        <w:t>,</w:t>
      </w:r>
      <w:r w:rsidRPr="00F273A8">
        <w:t xml:space="preserve"> what you do not want to do</w:t>
      </w:r>
      <w:r w:rsidR="00F052C3" w:rsidRPr="00F273A8">
        <w:t>.</w:t>
      </w:r>
    </w:p>
    <w:tbl>
      <w:tblPr>
        <w:tblStyle w:val="TableGrid"/>
        <w:tblW w:w="0" w:type="auto"/>
        <w:tblLook w:val="04A0" w:firstRow="1" w:lastRow="0" w:firstColumn="1" w:lastColumn="0" w:noHBand="0" w:noVBand="1"/>
      </w:tblPr>
      <w:tblGrid>
        <w:gridCol w:w="9623"/>
      </w:tblGrid>
      <w:tr w:rsidR="006B2A68" w:rsidRPr="009F7BC2" w14:paraId="27604A9C" w14:textId="77777777" w:rsidTr="006B2A68">
        <w:trPr>
          <w:trHeight w:val="2108"/>
        </w:trPr>
        <w:tc>
          <w:tcPr>
            <w:tcW w:w="9623" w:type="dxa"/>
          </w:tcPr>
          <w:p w14:paraId="3B32CFF2" w14:textId="77777777" w:rsidR="006B2A68" w:rsidRPr="009F7BC2" w:rsidRDefault="006B2A68" w:rsidP="009F7BC2"/>
        </w:tc>
      </w:tr>
    </w:tbl>
    <w:p w14:paraId="1E8EA427" w14:textId="0D2C38A6" w:rsidR="004237BE" w:rsidRPr="00797CF3" w:rsidRDefault="00797CF3" w:rsidP="006B2A68">
      <w:pPr>
        <w:pStyle w:val="QuizQuestion"/>
        <w:numPr>
          <w:ilvl w:val="0"/>
          <w:numId w:val="36"/>
        </w:numPr>
        <w:ind w:left="426" w:hanging="426"/>
      </w:pPr>
      <w:r w:rsidRPr="00797CF3">
        <w:t xml:space="preserve">Should </w:t>
      </w:r>
      <w:r w:rsidR="00F052C3">
        <w:t>you</w:t>
      </w:r>
      <w:r w:rsidR="00F052C3" w:rsidRPr="00797CF3">
        <w:t xml:space="preserve"> </w:t>
      </w:r>
      <w:r w:rsidRPr="00797CF3">
        <w:t xml:space="preserve">consider pretirement? What can </w:t>
      </w:r>
      <w:r w:rsidR="00F052C3">
        <w:t>you</w:t>
      </w:r>
      <w:r w:rsidR="00F052C3" w:rsidRPr="00797CF3">
        <w:t xml:space="preserve"> </w:t>
      </w:r>
      <w:r w:rsidRPr="00797CF3">
        <w:t xml:space="preserve">do and what do </w:t>
      </w:r>
      <w:r w:rsidR="00F052C3">
        <w:t>you</w:t>
      </w:r>
      <w:r w:rsidR="00F052C3" w:rsidRPr="00797CF3">
        <w:t xml:space="preserve"> </w:t>
      </w:r>
      <w:r w:rsidRPr="00797CF3">
        <w:t>want to do? Is it doable?</w:t>
      </w:r>
    </w:p>
    <w:tbl>
      <w:tblPr>
        <w:tblStyle w:val="TableGrid"/>
        <w:tblW w:w="0" w:type="auto"/>
        <w:tblLook w:val="04A0" w:firstRow="1" w:lastRow="0" w:firstColumn="1" w:lastColumn="0" w:noHBand="0" w:noVBand="1"/>
      </w:tblPr>
      <w:tblGrid>
        <w:gridCol w:w="9623"/>
      </w:tblGrid>
      <w:tr w:rsidR="006B2A68" w:rsidRPr="009F7BC2" w14:paraId="778EE701" w14:textId="77777777" w:rsidTr="006B2A68">
        <w:trPr>
          <w:trHeight w:val="2292"/>
        </w:trPr>
        <w:tc>
          <w:tcPr>
            <w:tcW w:w="9623" w:type="dxa"/>
          </w:tcPr>
          <w:p w14:paraId="66C6E6BE" w14:textId="77777777" w:rsidR="006B2A68" w:rsidRPr="009F7BC2" w:rsidRDefault="006B2A68" w:rsidP="009F7BC2"/>
        </w:tc>
      </w:tr>
    </w:tbl>
    <w:p w14:paraId="3B05710F" w14:textId="0B0E7A48" w:rsidR="004237BE" w:rsidRPr="00221B0B" w:rsidRDefault="004237BE" w:rsidP="006B2A68">
      <w:pPr>
        <w:pStyle w:val="QuizQuestion"/>
        <w:numPr>
          <w:ilvl w:val="0"/>
          <w:numId w:val="36"/>
        </w:numPr>
        <w:ind w:left="426" w:hanging="426"/>
      </w:pPr>
      <w:r w:rsidRPr="00221B0B">
        <w:t xml:space="preserve">Can </w:t>
      </w:r>
      <w:r w:rsidR="00F052C3">
        <w:t>you</w:t>
      </w:r>
      <w:r w:rsidR="00F052C3" w:rsidRPr="00221B0B">
        <w:t xml:space="preserve"> </w:t>
      </w:r>
      <w:r w:rsidRPr="00221B0B">
        <w:t xml:space="preserve">afford to retire? Have </w:t>
      </w:r>
      <w:r w:rsidR="00F052C3">
        <w:t>you</w:t>
      </w:r>
      <w:r w:rsidR="00F052C3" w:rsidRPr="00221B0B">
        <w:t xml:space="preserve"> </w:t>
      </w:r>
      <w:r w:rsidRPr="00221B0B">
        <w:t>got too much money or not enough? Explain your answer,</w:t>
      </w:r>
      <w:r w:rsidR="00F052C3">
        <w:t xml:space="preserve"> and</w:t>
      </w:r>
      <w:r w:rsidRPr="00221B0B">
        <w:t xml:space="preserve"> if you don’t know then make it your priority to understand (get advice). If you have too much, think </w:t>
      </w:r>
      <w:r w:rsidR="004662FB">
        <w:t xml:space="preserve">about </w:t>
      </w:r>
      <w:r w:rsidRPr="00221B0B">
        <w:t xml:space="preserve">what </w:t>
      </w:r>
      <w:r w:rsidR="00B609D6">
        <w:t xml:space="preserve">you </w:t>
      </w:r>
      <w:r w:rsidRPr="00221B0B">
        <w:t>can spend money on to make you and those you love happier, or maybe others’ lives easier</w:t>
      </w:r>
      <w:r w:rsidR="00F052C3" w:rsidRPr="00221B0B">
        <w:t>.</w:t>
      </w:r>
      <w:r w:rsidR="00F052C3">
        <w:t xml:space="preserve"> </w:t>
      </w:r>
      <w:r w:rsidR="00221B0B" w:rsidRPr="00221B0B">
        <w:t>I</w:t>
      </w:r>
      <w:r w:rsidRPr="00221B0B">
        <w:t>f you do not have enough</w:t>
      </w:r>
      <w:r w:rsidR="00F052C3">
        <w:t xml:space="preserve"> money,</w:t>
      </w:r>
      <w:r w:rsidRPr="00221B0B">
        <w:t xml:space="preserve"> consider how you are going to make retirement work for you? What actions do you need to take?</w:t>
      </w:r>
    </w:p>
    <w:tbl>
      <w:tblPr>
        <w:tblStyle w:val="TableGrid"/>
        <w:tblW w:w="0" w:type="auto"/>
        <w:tblLook w:val="04A0" w:firstRow="1" w:lastRow="0" w:firstColumn="1" w:lastColumn="0" w:noHBand="0" w:noVBand="1"/>
      </w:tblPr>
      <w:tblGrid>
        <w:gridCol w:w="9623"/>
      </w:tblGrid>
      <w:tr w:rsidR="006B2A68" w:rsidRPr="009F7BC2" w14:paraId="1A17CA62" w14:textId="77777777" w:rsidTr="006B2A68">
        <w:trPr>
          <w:trHeight w:val="2624"/>
        </w:trPr>
        <w:tc>
          <w:tcPr>
            <w:tcW w:w="9623" w:type="dxa"/>
          </w:tcPr>
          <w:p w14:paraId="0C3CF88C" w14:textId="77777777" w:rsidR="006B2A68" w:rsidRPr="009F7BC2" w:rsidRDefault="006B2A68" w:rsidP="009F7BC2"/>
        </w:tc>
      </w:tr>
    </w:tbl>
    <w:p w14:paraId="3C82B795" w14:textId="55BC33BA" w:rsidR="004237BE" w:rsidRPr="000F379A" w:rsidRDefault="004237BE" w:rsidP="006B2A68">
      <w:pPr>
        <w:pStyle w:val="QuizQuestion"/>
        <w:numPr>
          <w:ilvl w:val="0"/>
          <w:numId w:val="36"/>
        </w:numPr>
        <w:ind w:left="426" w:hanging="426"/>
      </w:pPr>
      <w:r w:rsidRPr="000F379A">
        <w:lastRenderedPageBreak/>
        <w:t>Consider your spouse and family when you retire</w:t>
      </w:r>
      <w:r w:rsidR="00F052C3">
        <w:t>,</w:t>
      </w:r>
      <w:r w:rsidRPr="000F379A">
        <w:t xml:space="preserve"> how it will affect them?</w:t>
      </w:r>
    </w:p>
    <w:tbl>
      <w:tblPr>
        <w:tblStyle w:val="TableGrid"/>
        <w:tblW w:w="0" w:type="auto"/>
        <w:tblLook w:val="04A0" w:firstRow="1" w:lastRow="0" w:firstColumn="1" w:lastColumn="0" w:noHBand="0" w:noVBand="1"/>
      </w:tblPr>
      <w:tblGrid>
        <w:gridCol w:w="9623"/>
      </w:tblGrid>
      <w:tr w:rsidR="006B2A68" w:rsidRPr="009F7BC2" w14:paraId="6A3742D5" w14:textId="77777777" w:rsidTr="006B2A68">
        <w:trPr>
          <w:trHeight w:val="2449"/>
        </w:trPr>
        <w:tc>
          <w:tcPr>
            <w:tcW w:w="9623" w:type="dxa"/>
          </w:tcPr>
          <w:p w14:paraId="1E92363B" w14:textId="77777777" w:rsidR="006B2A68" w:rsidRPr="009F7BC2" w:rsidRDefault="006B2A68" w:rsidP="009F7BC2"/>
        </w:tc>
      </w:tr>
    </w:tbl>
    <w:p w14:paraId="0DD3D6CC" w14:textId="74E7CBD9" w:rsidR="004237BE" w:rsidRPr="000F379A" w:rsidRDefault="004237BE" w:rsidP="006B2A68">
      <w:pPr>
        <w:pStyle w:val="QuizQuestion"/>
        <w:numPr>
          <w:ilvl w:val="0"/>
          <w:numId w:val="36"/>
        </w:numPr>
        <w:spacing w:after="120"/>
        <w:ind w:left="425" w:hanging="425"/>
      </w:pPr>
      <w:r w:rsidRPr="000F379A">
        <w:t xml:space="preserve">Have you obtained </w:t>
      </w:r>
      <w:r w:rsidR="00F052C3">
        <w:t xml:space="preserve">a </w:t>
      </w:r>
      <w:r w:rsidRPr="000F379A">
        <w:t>list of all your pensions, reviewed their suitability and explored your options for income and commuting a lump</w:t>
      </w:r>
      <w:r w:rsidR="00BC41BF">
        <w:t xml:space="preserve"> </w:t>
      </w:r>
      <w:r w:rsidRPr="000F379A">
        <w:t xml:space="preserve">sum? </w:t>
      </w:r>
      <w:r w:rsidR="00457765">
        <w:t>Write down</w:t>
      </w:r>
      <w:r w:rsidR="00457765" w:rsidRPr="000F379A">
        <w:t xml:space="preserve"> </w:t>
      </w:r>
      <w:r w:rsidRPr="000F379A">
        <w:t>what you have done and what you still need to do?</w:t>
      </w:r>
    </w:p>
    <w:tbl>
      <w:tblPr>
        <w:tblStyle w:val="TableGrid"/>
        <w:tblW w:w="0" w:type="auto"/>
        <w:tblLook w:val="04A0" w:firstRow="1" w:lastRow="0" w:firstColumn="1" w:lastColumn="0" w:noHBand="0" w:noVBand="1"/>
      </w:tblPr>
      <w:tblGrid>
        <w:gridCol w:w="9623"/>
      </w:tblGrid>
      <w:tr w:rsidR="006B2A68" w:rsidRPr="009F7BC2" w14:paraId="1259CEFD" w14:textId="77777777" w:rsidTr="006B2A68">
        <w:trPr>
          <w:trHeight w:val="2560"/>
        </w:trPr>
        <w:tc>
          <w:tcPr>
            <w:tcW w:w="9623" w:type="dxa"/>
          </w:tcPr>
          <w:p w14:paraId="650BD791" w14:textId="77777777" w:rsidR="006B2A68" w:rsidRPr="009F7BC2" w:rsidRDefault="006B2A68" w:rsidP="009F7BC2"/>
        </w:tc>
      </w:tr>
    </w:tbl>
    <w:p w14:paraId="518332F5" w14:textId="1B1C0BA3" w:rsidR="00797CF3" w:rsidRDefault="00797CF3" w:rsidP="006B2A68">
      <w:pPr>
        <w:pStyle w:val="QuizQuestion"/>
        <w:numPr>
          <w:ilvl w:val="0"/>
          <w:numId w:val="36"/>
        </w:numPr>
        <w:ind w:left="426" w:hanging="426"/>
      </w:pPr>
      <w:r w:rsidRPr="00797CF3">
        <w:t>In relation to pensions</w:t>
      </w:r>
      <w:r w:rsidR="00BC41BF">
        <w:t>,</w:t>
      </w:r>
      <w:r w:rsidRPr="00797CF3">
        <w:t xml:space="preserve"> have you investigated:</w:t>
      </w:r>
    </w:p>
    <w:p w14:paraId="283995CB" w14:textId="30F9E7C3" w:rsidR="00797CF3" w:rsidRPr="00797CF3" w:rsidRDefault="004237BE" w:rsidP="006B2A68">
      <w:pPr>
        <w:pStyle w:val="Checklist"/>
        <w:ind w:left="851" w:hanging="425"/>
      </w:pPr>
      <w:r w:rsidRPr="00797CF3">
        <w:t xml:space="preserve">Calculating your </w:t>
      </w:r>
      <w:r w:rsidR="00BC41BF">
        <w:t>l</w:t>
      </w:r>
      <w:r w:rsidR="00BC41BF" w:rsidRPr="00797CF3">
        <w:t xml:space="preserve">ifetime </w:t>
      </w:r>
      <w:r w:rsidR="00BC41BF">
        <w:t>a</w:t>
      </w:r>
      <w:r w:rsidR="00BC41BF" w:rsidRPr="00797CF3">
        <w:t>llowance</w:t>
      </w:r>
      <w:r w:rsidR="00BC41BF">
        <w:t>?</w:t>
      </w:r>
      <w:r w:rsidRPr="00797CF3">
        <w:tab/>
      </w:r>
    </w:p>
    <w:p w14:paraId="1287254F" w14:textId="06246F59" w:rsidR="00A45093" w:rsidRPr="00797CF3" w:rsidRDefault="004237BE" w:rsidP="006B2A68">
      <w:pPr>
        <w:pStyle w:val="Checklist"/>
        <w:ind w:left="851" w:hanging="425"/>
      </w:pPr>
      <w:r w:rsidRPr="00797CF3">
        <w:t>Maximisin</w:t>
      </w:r>
      <w:r w:rsidR="003A6DBB" w:rsidRPr="00797CF3">
        <w:t xml:space="preserve">g pension funding </w:t>
      </w:r>
      <w:r w:rsidRPr="00797CF3">
        <w:t>prior to retirement</w:t>
      </w:r>
      <w:r w:rsidR="00BC41BF">
        <w:t>?</w:t>
      </w:r>
    </w:p>
    <w:p w14:paraId="067EECA9" w14:textId="7E3CE88C" w:rsidR="00A45093" w:rsidRPr="00797CF3" w:rsidRDefault="004237BE" w:rsidP="006B2A68">
      <w:pPr>
        <w:pStyle w:val="Checklist"/>
        <w:ind w:left="851" w:hanging="425"/>
      </w:pPr>
      <w:r w:rsidRPr="00797CF3">
        <w:t xml:space="preserve">Funding pensions </w:t>
      </w:r>
      <w:r w:rsidR="00BC41BF" w:rsidRPr="00797CF3">
        <w:t>post</w:t>
      </w:r>
      <w:r w:rsidR="00BC41BF">
        <w:t>-</w:t>
      </w:r>
      <w:r w:rsidRPr="00797CF3">
        <w:t>retirement</w:t>
      </w:r>
      <w:r w:rsidR="00BC41BF">
        <w:t>?</w:t>
      </w:r>
      <w:r w:rsidRPr="00797CF3">
        <w:tab/>
      </w:r>
      <w:r w:rsidRPr="00797CF3">
        <w:tab/>
      </w:r>
      <w:r w:rsidRPr="00797CF3">
        <w:tab/>
      </w:r>
    </w:p>
    <w:p w14:paraId="1F96616A" w14:textId="31955A7B" w:rsidR="004237BE" w:rsidRPr="00221B0B" w:rsidRDefault="004237BE" w:rsidP="006B2A68">
      <w:pPr>
        <w:spacing w:before="240"/>
      </w:pPr>
      <w:r w:rsidRPr="00221B0B">
        <w:t>Comments</w:t>
      </w:r>
    </w:p>
    <w:tbl>
      <w:tblPr>
        <w:tblStyle w:val="TableGrid"/>
        <w:tblW w:w="0" w:type="auto"/>
        <w:tblLook w:val="04A0" w:firstRow="1" w:lastRow="0" w:firstColumn="1" w:lastColumn="0" w:noHBand="0" w:noVBand="1"/>
      </w:tblPr>
      <w:tblGrid>
        <w:gridCol w:w="9623"/>
      </w:tblGrid>
      <w:tr w:rsidR="006B2A68" w:rsidRPr="009F7BC2" w14:paraId="04F6A2DD" w14:textId="77777777" w:rsidTr="006B2A68">
        <w:trPr>
          <w:trHeight w:val="4277"/>
        </w:trPr>
        <w:tc>
          <w:tcPr>
            <w:tcW w:w="9623" w:type="dxa"/>
          </w:tcPr>
          <w:p w14:paraId="06B265C3" w14:textId="77777777" w:rsidR="009F7BC2" w:rsidRPr="009F7BC2" w:rsidRDefault="009F7BC2" w:rsidP="009F7BC2"/>
        </w:tc>
      </w:tr>
    </w:tbl>
    <w:p w14:paraId="4F1EA674" w14:textId="00F6107F" w:rsidR="00A45093" w:rsidRDefault="004237BE" w:rsidP="006B2A68">
      <w:pPr>
        <w:pStyle w:val="QuizQuestion"/>
        <w:numPr>
          <w:ilvl w:val="0"/>
          <w:numId w:val="36"/>
        </w:numPr>
        <w:ind w:left="426" w:hanging="425"/>
      </w:pPr>
      <w:r w:rsidRPr="000F379A">
        <w:lastRenderedPageBreak/>
        <w:t>On leaving your company</w:t>
      </w:r>
      <w:r w:rsidR="009C69E0">
        <w:t>,</w:t>
      </w:r>
      <w:r w:rsidRPr="000F379A">
        <w:t xml:space="preserve"> have you explored your options (if applicable) relating to:</w:t>
      </w:r>
    </w:p>
    <w:p w14:paraId="5457E713" w14:textId="7AE37D5F" w:rsidR="004237BE" w:rsidRPr="000F379A" w:rsidRDefault="004237BE" w:rsidP="006B2A68">
      <w:pPr>
        <w:pStyle w:val="Checklist"/>
      </w:pPr>
      <w:r w:rsidRPr="000F379A">
        <w:t>Your company car</w:t>
      </w:r>
      <w:r w:rsidR="009C69E0">
        <w:t>?</w:t>
      </w:r>
    </w:p>
    <w:p w14:paraId="4B48A529" w14:textId="0FE7C6D3" w:rsidR="004237BE" w:rsidRPr="000F379A" w:rsidRDefault="004237BE" w:rsidP="006B2A68">
      <w:pPr>
        <w:pStyle w:val="Checklist"/>
      </w:pPr>
      <w:r w:rsidRPr="000F379A">
        <w:t xml:space="preserve">Your </w:t>
      </w:r>
      <w:r w:rsidR="009C69E0">
        <w:t>p</w:t>
      </w:r>
      <w:r w:rsidR="009C69E0" w:rsidRPr="000F379A">
        <w:t xml:space="preserve">rivate </w:t>
      </w:r>
      <w:r w:rsidR="009C69E0">
        <w:t>m</w:t>
      </w:r>
      <w:r w:rsidR="009C69E0" w:rsidRPr="000F379A">
        <w:t xml:space="preserve">edical </w:t>
      </w:r>
      <w:r w:rsidR="009C69E0">
        <w:t>i</w:t>
      </w:r>
      <w:r w:rsidR="009C69E0" w:rsidRPr="000F379A">
        <w:t>nsurance</w:t>
      </w:r>
      <w:r w:rsidR="009C69E0">
        <w:t>?</w:t>
      </w:r>
    </w:p>
    <w:p w14:paraId="3CF4E6E4" w14:textId="632F5BC5" w:rsidR="004237BE" w:rsidRPr="000F379A" w:rsidRDefault="004237BE" w:rsidP="006B2A68">
      <w:pPr>
        <w:pStyle w:val="Checklist"/>
      </w:pPr>
      <w:r w:rsidRPr="000F379A">
        <w:t xml:space="preserve">Your </w:t>
      </w:r>
      <w:r w:rsidR="009C69E0">
        <w:t>d</w:t>
      </w:r>
      <w:r w:rsidR="009C69E0" w:rsidRPr="000F379A">
        <w:t>eath</w:t>
      </w:r>
      <w:r w:rsidRPr="000F379A">
        <w:t>-in-</w:t>
      </w:r>
      <w:r w:rsidR="009C69E0">
        <w:t>s</w:t>
      </w:r>
      <w:r w:rsidR="009C69E0" w:rsidRPr="000F379A">
        <w:t xml:space="preserve">ervice </w:t>
      </w:r>
      <w:r w:rsidRPr="000F379A">
        <w:t>benefit</w:t>
      </w:r>
      <w:r w:rsidR="009C69E0">
        <w:t>?</w:t>
      </w:r>
    </w:p>
    <w:p w14:paraId="1A4AA03B" w14:textId="65B40F88" w:rsidR="004237BE" w:rsidRPr="000F379A" w:rsidRDefault="004237BE" w:rsidP="006B2A68">
      <w:pPr>
        <w:pStyle w:val="Checklist"/>
      </w:pPr>
      <w:r w:rsidRPr="000F379A">
        <w:t xml:space="preserve">Share </w:t>
      </w:r>
      <w:r w:rsidR="009C69E0">
        <w:t>o</w:t>
      </w:r>
      <w:r w:rsidR="009C69E0" w:rsidRPr="000F379A">
        <w:t xml:space="preserve">ptions </w:t>
      </w:r>
      <w:r w:rsidRPr="000F379A">
        <w:t xml:space="preserve">and </w:t>
      </w:r>
      <w:r w:rsidR="009C69E0">
        <w:t>l</w:t>
      </w:r>
      <w:r w:rsidR="009C69E0" w:rsidRPr="000F379A">
        <w:t>ong</w:t>
      </w:r>
      <w:r w:rsidRPr="000F379A">
        <w:t>-</w:t>
      </w:r>
      <w:r w:rsidR="009C69E0">
        <w:t>t</w:t>
      </w:r>
      <w:r w:rsidR="009C69E0" w:rsidRPr="000F379A">
        <w:t xml:space="preserve">erm </w:t>
      </w:r>
      <w:r w:rsidR="009C69E0">
        <w:t>i</w:t>
      </w:r>
      <w:r w:rsidR="009C69E0" w:rsidRPr="000F379A">
        <w:t xml:space="preserve">ncentive </w:t>
      </w:r>
      <w:r w:rsidR="009C69E0">
        <w:t>p</w:t>
      </w:r>
      <w:r w:rsidR="009C69E0" w:rsidRPr="000F379A">
        <w:t>lans</w:t>
      </w:r>
      <w:r w:rsidR="009C69E0">
        <w:t>?</w:t>
      </w:r>
    </w:p>
    <w:p w14:paraId="3BF1C463" w14:textId="1302A4B6" w:rsidR="004237BE" w:rsidRPr="000F379A" w:rsidRDefault="004237BE" w:rsidP="006B2A68">
      <w:pPr>
        <w:pStyle w:val="Checklist"/>
      </w:pPr>
      <w:r w:rsidRPr="000F379A">
        <w:t>Pension benefits and options</w:t>
      </w:r>
      <w:r w:rsidR="009C69E0">
        <w:t>?</w:t>
      </w:r>
    </w:p>
    <w:p w14:paraId="0D48DFF1" w14:textId="22530293" w:rsidR="00A45093" w:rsidRDefault="004237BE" w:rsidP="006B2A68">
      <w:pPr>
        <w:pStyle w:val="Checklist"/>
      </w:pPr>
      <w:r w:rsidRPr="000F379A">
        <w:t>Contacted HMRC</w:t>
      </w:r>
      <w:r w:rsidR="009C69E0">
        <w:t>?</w:t>
      </w:r>
    </w:p>
    <w:p w14:paraId="324C3203" w14:textId="77777777" w:rsidR="00221B0B" w:rsidRPr="00221B0B" w:rsidRDefault="00221B0B" w:rsidP="006B2A68">
      <w:pPr>
        <w:spacing w:before="240" w:after="120"/>
        <w:ind w:left="357"/>
      </w:pPr>
      <w:r w:rsidRPr="00221B0B">
        <w:t>Comments</w:t>
      </w:r>
    </w:p>
    <w:tbl>
      <w:tblPr>
        <w:tblStyle w:val="TableGrid"/>
        <w:tblW w:w="0" w:type="auto"/>
        <w:tblLook w:val="04A0" w:firstRow="1" w:lastRow="0" w:firstColumn="1" w:lastColumn="0" w:noHBand="0" w:noVBand="1"/>
      </w:tblPr>
      <w:tblGrid>
        <w:gridCol w:w="9623"/>
      </w:tblGrid>
      <w:tr w:rsidR="006B2A68" w:rsidRPr="009F7BC2" w14:paraId="22647A62" w14:textId="77777777" w:rsidTr="006B2A68">
        <w:trPr>
          <w:trHeight w:val="2953"/>
        </w:trPr>
        <w:tc>
          <w:tcPr>
            <w:tcW w:w="9623" w:type="dxa"/>
          </w:tcPr>
          <w:p w14:paraId="04D2B488" w14:textId="77777777" w:rsidR="006B2A68" w:rsidRPr="009F7BC2" w:rsidRDefault="006B2A68" w:rsidP="009F7BC2"/>
        </w:tc>
      </w:tr>
    </w:tbl>
    <w:p w14:paraId="593944BA" w14:textId="2FB5EA1F" w:rsidR="00A45093" w:rsidRDefault="004237BE" w:rsidP="006B2A68">
      <w:pPr>
        <w:pStyle w:val="QuizQuestion"/>
        <w:numPr>
          <w:ilvl w:val="0"/>
          <w:numId w:val="36"/>
        </w:numPr>
        <w:ind w:left="426" w:hanging="425"/>
      </w:pPr>
      <w:r w:rsidRPr="000F379A">
        <w:t>Retirement is a good time to review your investment strategy</w:t>
      </w:r>
      <w:r w:rsidR="00E23868">
        <w:t xml:space="preserve">, to </w:t>
      </w:r>
      <w:r w:rsidRPr="000F379A">
        <w:t>consider the purpose of your investment (growth, income, both) and the investment philosophy you wish to engage. In particular understand:</w:t>
      </w:r>
    </w:p>
    <w:p w14:paraId="09EA5C6D" w14:textId="5EC36352" w:rsidR="004237BE" w:rsidRPr="000F379A" w:rsidRDefault="009C69E0" w:rsidP="006B2A68">
      <w:pPr>
        <w:pStyle w:val="Checklist"/>
      </w:pPr>
      <w:r>
        <w:t>Your</w:t>
      </w:r>
      <w:r w:rsidRPr="000F379A">
        <w:t xml:space="preserve"> </w:t>
      </w:r>
      <w:r w:rsidR="003A6DBB">
        <w:t>annual income and expenditure</w:t>
      </w:r>
      <w:r>
        <w:t>.</w:t>
      </w:r>
    </w:p>
    <w:p w14:paraId="7EE88973" w14:textId="08C62246" w:rsidR="004237BE" w:rsidRPr="000F379A" w:rsidRDefault="004237BE" w:rsidP="006B2A68">
      <w:pPr>
        <w:pStyle w:val="Checklist"/>
      </w:pPr>
      <w:r w:rsidRPr="000F379A">
        <w:t xml:space="preserve">What annual investment return (%) </w:t>
      </w:r>
      <w:r w:rsidR="009C69E0">
        <w:t>you</w:t>
      </w:r>
      <w:r w:rsidRPr="000F379A">
        <w:t xml:space="preserve"> </w:t>
      </w:r>
      <w:proofErr w:type="gramStart"/>
      <w:r w:rsidRPr="000F379A">
        <w:t>need</w:t>
      </w:r>
      <w:r w:rsidR="009C69E0">
        <w:t>.</w:t>
      </w:r>
      <w:proofErr w:type="gramEnd"/>
    </w:p>
    <w:p w14:paraId="39EE0866" w14:textId="6E358321" w:rsidR="004237BE" w:rsidRPr="000F379A" w:rsidRDefault="009C69E0" w:rsidP="006B2A68">
      <w:pPr>
        <w:pStyle w:val="Checklist"/>
      </w:pPr>
      <w:r>
        <w:t>Your</w:t>
      </w:r>
      <w:r w:rsidRPr="000F379A">
        <w:t xml:space="preserve"> </w:t>
      </w:r>
      <w:r w:rsidR="004237BE" w:rsidRPr="000F379A">
        <w:t xml:space="preserve">risk </w:t>
      </w:r>
      <w:r w:rsidR="003A6DBB">
        <w:t xml:space="preserve">profile and downside </w:t>
      </w:r>
      <w:r w:rsidR="004237BE" w:rsidRPr="000F379A">
        <w:t>tolerance</w:t>
      </w:r>
      <w:r>
        <w:t>.</w:t>
      </w:r>
    </w:p>
    <w:p w14:paraId="7BC50233" w14:textId="0EF9D5B6" w:rsidR="004237BE" w:rsidRPr="000F379A" w:rsidRDefault="003A6DBB" w:rsidP="006B2A68">
      <w:pPr>
        <w:pStyle w:val="Checklist"/>
      </w:pPr>
      <w:r>
        <w:t xml:space="preserve">The importance of </w:t>
      </w:r>
      <w:r w:rsidR="004237BE" w:rsidRPr="000F379A">
        <w:t>cash within an emergency fund</w:t>
      </w:r>
      <w:r w:rsidR="009C69E0">
        <w:t>.</w:t>
      </w:r>
    </w:p>
    <w:p w14:paraId="186245F8" w14:textId="21885E44" w:rsidR="00A45093" w:rsidRDefault="003A6DBB" w:rsidP="006B2A68">
      <w:pPr>
        <w:pStyle w:val="Checklist"/>
      </w:pPr>
      <w:r>
        <w:t>I</w:t>
      </w:r>
      <w:r w:rsidR="004237BE" w:rsidRPr="000F379A">
        <w:t>nvestments are medium to longer term strategies</w:t>
      </w:r>
      <w:r w:rsidR="009C69E0">
        <w:t>.</w:t>
      </w:r>
    </w:p>
    <w:p w14:paraId="2B7ED7F3" w14:textId="1CB32CC9" w:rsidR="00221B0B" w:rsidRPr="00797CF3" w:rsidRDefault="00221B0B" w:rsidP="006B2A68">
      <w:pPr>
        <w:spacing w:before="240" w:after="120"/>
      </w:pPr>
      <w:r w:rsidRPr="00797CF3">
        <w:t>Comments</w:t>
      </w:r>
    </w:p>
    <w:tbl>
      <w:tblPr>
        <w:tblStyle w:val="TableGrid"/>
        <w:tblW w:w="0" w:type="auto"/>
        <w:tblLook w:val="04A0" w:firstRow="1" w:lastRow="0" w:firstColumn="1" w:lastColumn="0" w:noHBand="0" w:noVBand="1"/>
      </w:tblPr>
      <w:tblGrid>
        <w:gridCol w:w="9623"/>
      </w:tblGrid>
      <w:tr w:rsidR="006B2A68" w:rsidRPr="009F7BC2" w14:paraId="3C149622" w14:textId="77777777" w:rsidTr="006B2A68">
        <w:trPr>
          <w:trHeight w:val="3771"/>
        </w:trPr>
        <w:tc>
          <w:tcPr>
            <w:tcW w:w="9623" w:type="dxa"/>
          </w:tcPr>
          <w:p w14:paraId="03B7C531" w14:textId="77777777" w:rsidR="006B2A68" w:rsidRPr="009F7BC2" w:rsidRDefault="006B2A68" w:rsidP="009F7BC2"/>
        </w:tc>
      </w:tr>
    </w:tbl>
    <w:p w14:paraId="7FE4BD72" w14:textId="77777777" w:rsidR="00A45093" w:rsidRDefault="004237BE" w:rsidP="006B2A68">
      <w:pPr>
        <w:pStyle w:val="QuizQuestion"/>
        <w:numPr>
          <w:ilvl w:val="0"/>
          <w:numId w:val="36"/>
        </w:numPr>
        <w:ind w:left="426" w:hanging="425"/>
      </w:pPr>
      <w:r w:rsidRPr="000F379A">
        <w:lastRenderedPageBreak/>
        <w:t>Retirement is an opportune time to review your estate plan, in particular consider:</w:t>
      </w:r>
    </w:p>
    <w:p w14:paraId="76D91613" w14:textId="0795248F" w:rsidR="004237BE" w:rsidRPr="000F379A" w:rsidRDefault="003A6DBB" w:rsidP="006B2A68">
      <w:pPr>
        <w:pStyle w:val="Checklist"/>
      </w:pPr>
      <w:r>
        <w:t>Making or updating your</w:t>
      </w:r>
      <w:r w:rsidR="004237BE" w:rsidRPr="000F379A">
        <w:t xml:space="preserve"> </w:t>
      </w:r>
      <w:r w:rsidR="00797CF3">
        <w:t>w</w:t>
      </w:r>
      <w:r w:rsidR="004237BE" w:rsidRPr="000F379A">
        <w:t>ill</w:t>
      </w:r>
      <w:r w:rsidR="009C69E0">
        <w:t>.</w:t>
      </w:r>
      <w:r>
        <w:tab/>
      </w:r>
    </w:p>
    <w:p w14:paraId="0130BB3C" w14:textId="4B834041" w:rsidR="004237BE" w:rsidRPr="000F379A" w:rsidRDefault="003A6DBB" w:rsidP="006B2A68">
      <w:pPr>
        <w:pStyle w:val="Checklist"/>
      </w:pPr>
      <w:r>
        <w:t xml:space="preserve">Arranging a </w:t>
      </w:r>
      <w:r w:rsidR="009C69E0">
        <w:t>l</w:t>
      </w:r>
      <w:r w:rsidR="009C69E0" w:rsidRPr="000F379A">
        <w:t xml:space="preserve">asting </w:t>
      </w:r>
      <w:r w:rsidR="009C69E0">
        <w:t>p</w:t>
      </w:r>
      <w:r w:rsidR="009C69E0" w:rsidRPr="000F379A">
        <w:t xml:space="preserve">ower </w:t>
      </w:r>
      <w:r w:rsidR="004237BE" w:rsidRPr="000F379A">
        <w:t xml:space="preserve">of </w:t>
      </w:r>
      <w:r w:rsidR="009C69E0">
        <w:t>a</w:t>
      </w:r>
      <w:r w:rsidR="009C69E0" w:rsidRPr="000F379A">
        <w:t>ttorney</w:t>
      </w:r>
      <w:r w:rsidR="009C69E0">
        <w:t>.</w:t>
      </w:r>
    </w:p>
    <w:p w14:paraId="458BA8AA" w14:textId="4E56203A" w:rsidR="004237BE" w:rsidRPr="000F379A" w:rsidRDefault="003A6DBB" w:rsidP="006B2A68">
      <w:pPr>
        <w:pStyle w:val="Checklist"/>
      </w:pPr>
      <w:r>
        <w:t>Calculating</w:t>
      </w:r>
      <w:r w:rsidR="004237BE" w:rsidRPr="000F379A">
        <w:t xml:space="preserve"> </w:t>
      </w:r>
      <w:r>
        <w:t>the</w:t>
      </w:r>
      <w:r w:rsidR="004237BE" w:rsidRPr="000F379A">
        <w:t xml:space="preserve"> estate’s liability to </w:t>
      </w:r>
      <w:r>
        <w:t>IHT</w:t>
      </w:r>
      <w:r w:rsidR="009C69E0">
        <w:t>.</w:t>
      </w:r>
    </w:p>
    <w:p w14:paraId="19D2609F" w14:textId="591F419D" w:rsidR="004237BE" w:rsidRPr="000F379A" w:rsidRDefault="003A6DBB" w:rsidP="006B2A68">
      <w:pPr>
        <w:pStyle w:val="Checklist"/>
      </w:pPr>
      <w:r>
        <w:t>G</w:t>
      </w:r>
      <w:r w:rsidR="004237BE" w:rsidRPr="000F379A">
        <w:t>ifting and its affordability</w:t>
      </w:r>
      <w:r w:rsidR="009C69E0">
        <w:t>.</w:t>
      </w:r>
    </w:p>
    <w:p w14:paraId="36F02090" w14:textId="1F24F722" w:rsidR="00A45093" w:rsidRDefault="003A6DBB" w:rsidP="006B2A68">
      <w:pPr>
        <w:pStyle w:val="Checklist"/>
      </w:pPr>
      <w:r>
        <w:t>M</w:t>
      </w:r>
      <w:r w:rsidR="004237BE" w:rsidRPr="000F379A">
        <w:t>ulti-generational planning</w:t>
      </w:r>
      <w:r w:rsidR="009C69E0">
        <w:t>.</w:t>
      </w:r>
    </w:p>
    <w:p w14:paraId="056DB8E8" w14:textId="77777777" w:rsidR="008C03A7" w:rsidRDefault="008C03A7" w:rsidP="006B2A68">
      <w:pPr>
        <w:pStyle w:val="PlainText"/>
        <w:ind w:left="360"/>
        <w:jc w:val="both"/>
        <w:rPr>
          <w:rFonts w:asciiTheme="minorHAnsi" w:hAnsiTheme="minorHAnsi" w:cstheme="minorHAnsi"/>
          <w:color w:val="auto"/>
        </w:rPr>
      </w:pPr>
    </w:p>
    <w:p w14:paraId="38FA2216" w14:textId="4D5031A8" w:rsidR="00221B0B" w:rsidRPr="00797CF3" w:rsidRDefault="00221B0B" w:rsidP="006B2A68">
      <w:r w:rsidRPr="00797CF3">
        <w:t>Comments</w:t>
      </w:r>
    </w:p>
    <w:tbl>
      <w:tblPr>
        <w:tblStyle w:val="TableGrid"/>
        <w:tblW w:w="0" w:type="auto"/>
        <w:tblLook w:val="04A0" w:firstRow="1" w:lastRow="0" w:firstColumn="1" w:lastColumn="0" w:noHBand="0" w:noVBand="1"/>
      </w:tblPr>
      <w:tblGrid>
        <w:gridCol w:w="9623"/>
      </w:tblGrid>
      <w:tr w:rsidR="006B2A68" w:rsidRPr="009F7BC2" w14:paraId="36B489A0" w14:textId="77777777" w:rsidTr="006B2A68">
        <w:trPr>
          <w:trHeight w:val="10620"/>
        </w:trPr>
        <w:tc>
          <w:tcPr>
            <w:tcW w:w="9623" w:type="dxa"/>
          </w:tcPr>
          <w:p w14:paraId="390CAF79" w14:textId="77777777" w:rsidR="006B2A68" w:rsidRPr="009F7BC2" w:rsidRDefault="006B2A68" w:rsidP="009F7BC2"/>
        </w:tc>
      </w:tr>
    </w:tbl>
    <w:p w14:paraId="58252510" w14:textId="18853AAB" w:rsidR="000F379A" w:rsidRDefault="005756D5" w:rsidP="006B2A68">
      <w:pPr>
        <w:pStyle w:val="Heading2"/>
      </w:pPr>
      <w:bookmarkStart w:id="6" w:name="_Toc456459"/>
      <w:r>
        <w:lastRenderedPageBreak/>
        <w:t xml:space="preserve">Exercise 5: </w:t>
      </w:r>
      <w:r w:rsidR="004E6DFF">
        <w:t>Plan your activities</w:t>
      </w:r>
      <w:bookmarkEnd w:id="6"/>
    </w:p>
    <w:p w14:paraId="0B5CAB48" w14:textId="7295C631" w:rsidR="003104E7" w:rsidRDefault="000F379A" w:rsidP="00A9340E">
      <w:pPr>
        <w:pStyle w:val="QuizQuestion"/>
        <w:numPr>
          <w:ilvl w:val="0"/>
          <w:numId w:val="0"/>
        </w:numPr>
        <w:jc w:val="both"/>
      </w:pPr>
      <w:r>
        <w:t>You only get one shot at retirement</w:t>
      </w:r>
      <w:r w:rsidR="003104E7">
        <w:t>, s</w:t>
      </w:r>
      <w:r>
        <w:t>o make it count. The exercises in Chapter Two help</w:t>
      </w:r>
      <w:r w:rsidR="00DB52F6">
        <w:t>ed</w:t>
      </w:r>
      <w:r>
        <w:t xml:space="preserve"> you to understand what is important and to prioritise</w:t>
      </w:r>
      <w:r w:rsidR="003104E7">
        <w:t>.</w:t>
      </w:r>
    </w:p>
    <w:p w14:paraId="76C19F15" w14:textId="23E30C4C" w:rsidR="000F379A" w:rsidRDefault="003104E7" w:rsidP="00A9340E">
      <w:pPr>
        <w:pStyle w:val="QuizQuestion"/>
        <w:numPr>
          <w:ilvl w:val="0"/>
          <w:numId w:val="0"/>
        </w:numPr>
        <w:jc w:val="both"/>
      </w:pPr>
      <w:r>
        <w:t>B</w:t>
      </w:r>
      <w:r w:rsidR="000F379A">
        <w:t>ut let’s go back to basics and consider</w:t>
      </w:r>
      <w:r>
        <w:t xml:space="preserve"> </w:t>
      </w:r>
      <w:r w:rsidR="003A6DBB">
        <w:t>your life now</w:t>
      </w:r>
      <w:r>
        <w:t>. W</w:t>
      </w:r>
      <w:r w:rsidR="003A6DBB">
        <w:t xml:space="preserve">hat activities do you </w:t>
      </w:r>
      <w:r w:rsidR="000F379A">
        <w:t xml:space="preserve">like and </w:t>
      </w:r>
      <w:r w:rsidR="003A6DBB">
        <w:t xml:space="preserve">what do you </w:t>
      </w:r>
      <w:r w:rsidR="000F379A">
        <w:t>dislike</w:t>
      </w:r>
      <w:r w:rsidR="003A6DBB">
        <w:t>?</w:t>
      </w:r>
    </w:p>
    <w:tbl>
      <w:tblPr>
        <w:tblStyle w:val="TableGrid"/>
        <w:tblW w:w="5000" w:type="pct"/>
        <w:tblCellMar>
          <w:top w:w="113" w:type="dxa"/>
          <w:bottom w:w="113" w:type="dxa"/>
        </w:tblCellMar>
        <w:tblLook w:val="04A0" w:firstRow="1" w:lastRow="0" w:firstColumn="1" w:lastColumn="0" w:noHBand="0" w:noVBand="1"/>
      </w:tblPr>
      <w:tblGrid>
        <w:gridCol w:w="4811"/>
        <w:gridCol w:w="4812"/>
      </w:tblGrid>
      <w:tr w:rsidR="000F379A" w:rsidRPr="000F379A" w14:paraId="61ACACAA" w14:textId="77777777" w:rsidTr="006B2A68">
        <w:tc>
          <w:tcPr>
            <w:tcW w:w="2500" w:type="pct"/>
          </w:tcPr>
          <w:p w14:paraId="3E4D8B34" w14:textId="59DD64A6" w:rsidR="000F379A" w:rsidRPr="00A9340E" w:rsidRDefault="000F379A" w:rsidP="00A9340E">
            <w:pPr>
              <w:spacing w:after="0"/>
              <w:jc w:val="center"/>
              <w:rPr>
                <w:b/>
              </w:rPr>
            </w:pPr>
            <w:r w:rsidRPr="00A9340E">
              <w:rPr>
                <w:b/>
              </w:rPr>
              <w:t>Like</w:t>
            </w:r>
          </w:p>
        </w:tc>
        <w:tc>
          <w:tcPr>
            <w:tcW w:w="2500" w:type="pct"/>
          </w:tcPr>
          <w:p w14:paraId="3FE224DB" w14:textId="6C25ED99" w:rsidR="000F379A" w:rsidRPr="00A9340E" w:rsidRDefault="000F379A" w:rsidP="00A9340E">
            <w:pPr>
              <w:spacing w:after="0"/>
              <w:jc w:val="center"/>
              <w:rPr>
                <w:b/>
              </w:rPr>
            </w:pPr>
            <w:r w:rsidRPr="00A9340E">
              <w:rPr>
                <w:b/>
              </w:rPr>
              <w:t>Dislike</w:t>
            </w:r>
          </w:p>
        </w:tc>
      </w:tr>
      <w:tr w:rsidR="000F379A" w14:paraId="04A055E8" w14:textId="77777777" w:rsidTr="006B2A68">
        <w:tc>
          <w:tcPr>
            <w:tcW w:w="2500" w:type="pct"/>
          </w:tcPr>
          <w:p w14:paraId="3868DE0F" w14:textId="77777777" w:rsidR="000F379A" w:rsidRDefault="000F379A" w:rsidP="00A9340E">
            <w:pPr>
              <w:spacing w:after="0"/>
            </w:pPr>
          </w:p>
        </w:tc>
        <w:tc>
          <w:tcPr>
            <w:tcW w:w="2500" w:type="pct"/>
          </w:tcPr>
          <w:p w14:paraId="2A1BB94C" w14:textId="77777777" w:rsidR="000F379A" w:rsidRDefault="000F379A" w:rsidP="00A9340E">
            <w:pPr>
              <w:spacing w:after="0"/>
            </w:pPr>
          </w:p>
        </w:tc>
      </w:tr>
      <w:tr w:rsidR="000F379A" w14:paraId="16EEF298" w14:textId="77777777" w:rsidTr="006B2A68">
        <w:tc>
          <w:tcPr>
            <w:tcW w:w="2500" w:type="pct"/>
          </w:tcPr>
          <w:p w14:paraId="160C48BA" w14:textId="77777777" w:rsidR="000F379A" w:rsidRDefault="000F379A" w:rsidP="00A9340E">
            <w:pPr>
              <w:spacing w:after="0"/>
            </w:pPr>
          </w:p>
        </w:tc>
        <w:tc>
          <w:tcPr>
            <w:tcW w:w="2500" w:type="pct"/>
          </w:tcPr>
          <w:p w14:paraId="704EB7D2" w14:textId="77777777" w:rsidR="000F379A" w:rsidRDefault="000F379A" w:rsidP="00A9340E">
            <w:pPr>
              <w:spacing w:after="0"/>
            </w:pPr>
          </w:p>
        </w:tc>
      </w:tr>
      <w:tr w:rsidR="000F379A" w14:paraId="569F1484" w14:textId="77777777" w:rsidTr="006B2A68">
        <w:tc>
          <w:tcPr>
            <w:tcW w:w="2500" w:type="pct"/>
          </w:tcPr>
          <w:p w14:paraId="67DD7C12" w14:textId="77777777" w:rsidR="000F379A" w:rsidRDefault="000F379A" w:rsidP="00A9340E">
            <w:pPr>
              <w:spacing w:after="0"/>
            </w:pPr>
          </w:p>
        </w:tc>
        <w:tc>
          <w:tcPr>
            <w:tcW w:w="2500" w:type="pct"/>
          </w:tcPr>
          <w:p w14:paraId="36EDA9FD" w14:textId="77777777" w:rsidR="000F379A" w:rsidRDefault="000F379A" w:rsidP="00A9340E">
            <w:pPr>
              <w:spacing w:after="0"/>
            </w:pPr>
          </w:p>
        </w:tc>
      </w:tr>
      <w:tr w:rsidR="000F379A" w14:paraId="7AE2709A" w14:textId="77777777" w:rsidTr="006B2A68">
        <w:tc>
          <w:tcPr>
            <w:tcW w:w="2500" w:type="pct"/>
          </w:tcPr>
          <w:p w14:paraId="2FE30257" w14:textId="77777777" w:rsidR="000F379A" w:rsidRDefault="000F379A" w:rsidP="00A9340E">
            <w:pPr>
              <w:spacing w:after="0"/>
            </w:pPr>
          </w:p>
        </w:tc>
        <w:tc>
          <w:tcPr>
            <w:tcW w:w="2500" w:type="pct"/>
          </w:tcPr>
          <w:p w14:paraId="32DD9D25" w14:textId="77777777" w:rsidR="000F379A" w:rsidRDefault="000F379A" w:rsidP="00A9340E">
            <w:pPr>
              <w:spacing w:after="0"/>
            </w:pPr>
          </w:p>
        </w:tc>
      </w:tr>
      <w:tr w:rsidR="000F379A" w14:paraId="4E5A392A" w14:textId="77777777" w:rsidTr="006B2A68">
        <w:tc>
          <w:tcPr>
            <w:tcW w:w="2500" w:type="pct"/>
          </w:tcPr>
          <w:p w14:paraId="5C06ADD1" w14:textId="77777777" w:rsidR="000F379A" w:rsidRDefault="000F379A" w:rsidP="00A9340E">
            <w:pPr>
              <w:spacing w:after="0"/>
            </w:pPr>
          </w:p>
        </w:tc>
        <w:tc>
          <w:tcPr>
            <w:tcW w:w="2500" w:type="pct"/>
          </w:tcPr>
          <w:p w14:paraId="07471E18" w14:textId="77777777" w:rsidR="000F379A" w:rsidRDefault="000F379A" w:rsidP="00A9340E">
            <w:pPr>
              <w:spacing w:after="0"/>
            </w:pPr>
          </w:p>
        </w:tc>
      </w:tr>
      <w:tr w:rsidR="000F379A" w14:paraId="1E15C743" w14:textId="77777777" w:rsidTr="006B2A68">
        <w:tc>
          <w:tcPr>
            <w:tcW w:w="2500" w:type="pct"/>
          </w:tcPr>
          <w:p w14:paraId="7CC4A7DF" w14:textId="77777777" w:rsidR="000F379A" w:rsidRDefault="000F379A" w:rsidP="00A9340E">
            <w:pPr>
              <w:spacing w:after="0"/>
            </w:pPr>
          </w:p>
        </w:tc>
        <w:tc>
          <w:tcPr>
            <w:tcW w:w="2500" w:type="pct"/>
          </w:tcPr>
          <w:p w14:paraId="1F6919F6" w14:textId="77777777" w:rsidR="000F379A" w:rsidRDefault="000F379A" w:rsidP="00A9340E">
            <w:pPr>
              <w:spacing w:after="0"/>
            </w:pPr>
          </w:p>
        </w:tc>
      </w:tr>
      <w:tr w:rsidR="000F379A" w14:paraId="5029C540" w14:textId="77777777" w:rsidTr="006B2A68">
        <w:tc>
          <w:tcPr>
            <w:tcW w:w="2500" w:type="pct"/>
          </w:tcPr>
          <w:p w14:paraId="6625F340" w14:textId="77777777" w:rsidR="000F379A" w:rsidRDefault="000F379A" w:rsidP="00A9340E">
            <w:pPr>
              <w:spacing w:after="0"/>
            </w:pPr>
          </w:p>
        </w:tc>
        <w:tc>
          <w:tcPr>
            <w:tcW w:w="2500" w:type="pct"/>
          </w:tcPr>
          <w:p w14:paraId="58F1D29D" w14:textId="77777777" w:rsidR="000F379A" w:rsidRDefault="000F379A" w:rsidP="00A9340E">
            <w:pPr>
              <w:spacing w:after="0"/>
            </w:pPr>
          </w:p>
        </w:tc>
      </w:tr>
      <w:tr w:rsidR="007C5403" w14:paraId="268E841C" w14:textId="77777777" w:rsidTr="006B2A68">
        <w:tc>
          <w:tcPr>
            <w:tcW w:w="2500" w:type="pct"/>
          </w:tcPr>
          <w:p w14:paraId="284C4B55" w14:textId="77777777" w:rsidR="007C5403" w:rsidRDefault="007C5403" w:rsidP="007C5403">
            <w:pPr>
              <w:spacing w:after="0"/>
            </w:pPr>
          </w:p>
        </w:tc>
        <w:tc>
          <w:tcPr>
            <w:tcW w:w="2500" w:type="pct"/>
          </w:tcPr>
          <w:p w14:paraId="11F2B175" w14:textId="77777777" w:rsidR="007C5403" w:rsidRDefault="007C5403" w:rsidP="007C5403">
            <w:pPr>
              <w:spacing w:after="0"/>
            </w:pPr>
          </w:p>
        </w:tc>
      </w:tr>
      <w:tr w:rsidR="007C5403" w14:paraId="2F8EFC54" w14:textId="77777777" w:rsidTr="006B2A68">
        <w:tc>
          <w:tcPr>
            <w:tcW w:w="2500" w:type="pct"/>
          </w:tcPr>
          <w:p w14:paraId="467AA353" w14:textId="77777777" w:rsidR="007C5403" w:rsidRDefault="007C5403" w:rsidP="007C5403">
            <w:pPr>
              <w:spacing w:after="0"/>
            </w:pPr>
          </w:p>
        </w:tc>
        <w:tc>
          <w:tcPr>
            <w:tcW w:w="2500" w:type="pct"/>
          </w:tcPr>
          <w:p w14:paraId="69D871B4" w14:textId="77777777" w:rsidR="007C5403" w:rsidRDefault="007C5403" w:rsidP="007C5403">
            <w:pPr>
              <w:spacing w:after="0"/>
            </w:pPr>
          </w:p>
        </w:tc>
      </w:tr>
      <w:tr w:rsidR="007C5403" w14:paraId="4232E18B" w14:textId="77777777" w:rsidTr="006B2A68">
        <w:tc>
          <w:tcPr>
            <w:tcW w:w="2500" w:type="pct"/>
          </w:tcPr>
          <w:p w14:paraId="4C9030CA" w14:textId="77777777" w:rsidR="007C5403" w:rsidRDefault="007C5403" w:rsidP="007C5403">
            <w:pPr>
              <w:spacing w:after="0"/>
            </w:pPr>
          </w:p>
        </w:tc>
        <w:tc>
          <w:tcPr>
            <w:tcW w:w="2500" w:type="pct"/>
          </w:tcPr>
          <w:p w14:paraId="52AC973D" w14:textId="77777777" w:rsidR="007C5403" w:rsidRDefault="007C5403" w:rsidP="007C5403">
            <w:pPr>
              <w:spacing w:after="0"/>
            </w:pPr>
          </w:p>
        </w:tc>
      </w:tr>
      <w:tr w:rsidR="007C5403" w14:paraId="3954A557" w14:textId="77777777" w:rsidTr="006B2A68">
        <w:tc>
          <w:tcPr>
            <w:tcW w:w="2500" w:type="pct"/>
          </w:tcPr>
          <w:p w14:paraId="2DAF2FB8" w14:textId="77777777" w:rsidR="007C5403" w:rsidRDefault="007C5403" w:rsidP="007C5403">
            <w:pPr>
              <w:spacing w:after="0"/>
            </w:pPr>
          </w:p>
        </w:tc>
        <w:tc>
          <w:tcPr>
            <w:tcW w:w="2500" w:type="pct"/>
          </w:tcPr>
          <w:p w14:paraId="34C65FC4" w14:textId="77777777" w:rsidR="007C5403" w:rsidRDefault="007C5403" w:rsidP="007C5403">
            <w:pPr>
              <w:spacing w:after="0"/>
            </w:pPr>
          </w:p>
        </w:tc>
      </w:tr>
      <w:tr w:rsidR="007C5403" w14:paraId="70E3C251" w14:textId="77777777" w:rsidTr="006B2A68">
        <w:tc>
          <w:tcPr>
            <w:tcW w:w="2500" w:type="pct"/>
          </w:tcPr>
          <w:p w14:paraId="417B9287" w14:textId="77777777" w:rsidR="007C5403" w:rsidRDefault="007C5403" w:rsidP="007C5403">
            <w:pPr>
              <w:spacing w:after="0"/>
            </w:pPr>
          </w:p>
        </w:tc>
        <w:tc>
          <w:tcPr>
            <w:tcW w:w="2500" w:type="pct"/>
          </w:tcPr>
          <w:p w14:paraId="3CB1179D" w14:textId="77777777" w:rsidR="007C5403" w:rsidRDefault="007C5403" w:rsidP="007C5403">
            <w:pPr>
              <w:spacing w:after="0"/>
            </w:pPr>
          </w:p>
        </w:tc>
      </w:tr>
    </w:tbl>
    <w:p w14:paraId="1DD07663" w14:textId="37BE1707" w:rsidR="000F379A" w:rsidRDefault="003104E7" w:rsidP="00A9340E">
      <w:pPr>
        <w:pStyle w:val="QuizQuestion"/>
        <w:numPr>
          <w:ilvl w:val="0"/>
          <w:numId w:val="38"/>
        </w:numPr>
        <w:ind w:left="426" w:hanging="426"/>
      </w:pPr>
      <w:r>
        <w:t>Next</w:t>
      </w:r>
      <w:r w:rsidR="000F379A">
        <w:t xml:space="preserve">, </w:t>
      </w:r>
      <w:r>
        <w:t xml:space="preserve">note </w:t>
      </w:r>
      <w:r w:rsidR="000F379A">
        <w:t xml:space="preserve">the amount of time you are spending </w:t>
      </w:r>
      <w:r>
        <w:t xml:space="preserve">on </w:t>
      </w:r>
      <w:r w:rsidR="000F379A">
        <w:t>each activity</w:t>
      </w:r>
      <w:r w:rsidR="006015A6">
        <w:t xml:space="preserve"> and c</w:t>
      </w:r>
      <w:r w:rsidR="007E5B7F">
        <w:t xml:space="preserve">onsider what actions you can take to reduce the time spent doing things you dislike and increase the time </w:t>
      </w:r>
      <w:r w:rsidR="008C58A6">
        <w:t>spent</w:t>
      </w:r>
      <w:r w:rsidR="007E5B7F">
        <w:t xml:space="preserve"> doing things you</w:t>
      </w:r>
      <w:r w:rsidR="0036368B">
        <w:t xml:space="preserve"> do</w:t>
      </w:r>
      <w:r w:rsidR="007E5B7F">
        <w:t xml:space="preserve"> like.</w:t>
      </w:r>
    </w:p>
    <w:tbl>
      <w:tblPr>
        <w:tblStyle w:val="TableGrid"/>
        <w:tblW w:w="0" w:type="auto"/>
        <w:tblLook w:val="04A0" w:firstRow="1" w:lastRow="0" w:firstColumn="1" w:lastColumn="0" w:noHBand="0" w:noVBand="1"/>
      </w:tblPr>
      <w:tblGrid>
        <w:gridCol w:w="9623"/>
      </w:tblGrid>
      <w:tr w:rsidR="006B2A68" w:rsidRPr="009F7BC2" w14:paraId="643EBC97" w14:textId="77777777" w:rsidTr="006B2A68">
        <w:trPr>
          <w:trHeight w:val="2906"/>
        </w:trPr>
        <w:tc>
          <w:tcPr>
            <w:tcW w:w="9623" w:type="dxa"/>
          </w:tcPr>
          <w:p w14:paraId="4710A2B4" w14:textId="77777777" w:rsidR="006B2A68" w:rsidRPr="009F7BC2" w:rsidRDefault="006B2A68" w:rsidP="009F7BC2"/>
        </w:tc>
      </w:tr>
    </w:tbl>
    <w:p w14:paraId="6E10FAB9" w14:textId="5CE20F45" w:rsidR="004D5935" w:rsidRDefault="004D5935" w:rsidP="00A9340E">
      <w:pPr>
        <w:pStyle w:val="QuizQuestion"/>
        <w:numPr>
          <w:ilvl w:val="0"/>
          <w:numId w:val="38"/>
        </w:numPr>
        <w:ind w:left="426" w:hanging="426"/>
        <w:jc w:val="both"/>
      </w:pPr>
      <w:r w:rsidRPr="004D5935">
        <w:lastRenderedPageBreak/>
        <w:t xml:space="preserve">There is a big difference between “time-filling” activities and “fulfilling” activities. In retirement, leisure activities often replace workplace functions to meet </w:t>
      </w:r>
      <w:r w:rsidR="00FA090E">
        <w:t>our</w:t>
      </w:r>
      <w:r w:rsidR="00FA090E" w:rsidRPr="004D5935">
        <w:t xml:space="preserve"> </w:t>
      </w:r>
      <w:r w:rsidRPr="004D5935">
        <w:t>basic needs. Successful retirees balance their leisure over many different activities and take the opportunity to do new things and not get into a rut.</w:t>
      </w:r>
      <w:r>
        <w:t xml:space="preserve"> What leisure activities will you do?</w:t>
      </w:r>
    </w:p>
    <w:tbl>
      <w:tblPr>
        <w:tblStyle w:val="TableGrid"/>
        <w:tblW w:w="0" w:type="auto"/>
        <w:tblLook w:val="04A0" w:firstRow="1" w:lastRow="0" w:firstColumn="1" w:lastColumn="0" w:noHBand="0" w:noVBand="1"/>
      </w:tblPr>
      <w:tblGrid>
        <w:gridCol w:w="9623"/>
      </w:tblGrid>
      <w:tr w:rsidR="006B2A68" w:rsidRPr="009F7BC2" w14:paraId="0556EACA" w14:textId="77777777" w:rsidTr="006B2A68">
        <w:trPr>
          <w:trHeight w:val="3241"/>
        </w:trPr>
        <w:tc>
          <w:tcPr>
            <w:tcW w:w="9623" w:type="dxa"/>
          </w:tcPr>
          <w:p w14:paraId="55D5C798" w14:textId="77777777" w:rsidR="006B2A68" w:rsidRPr="009F7BC2" w:rsidRDefault="006B2A68" w:rsidP="009F7BC2"/>
        </w:tc>
      </w:tr>
    </w:tbl>
    <w:p w14:paraId="7BFD19B9" w14:textId="6EAD0858" w:rsidR="004B09C8" w:rsidRDefault="004B09C8" w:rsidP="00A9340E">
      <w:pPr>
        <w:pStyle w:val="QuizQuestion"/>
        <w:numPr>
          <w:ilvl w:val="0"/>
          <w:numId w:val="38"/>
        </w:numPr>
        <w:ind w:left="426" w:hanging="426"/>
      </w:pPr>
      <w:r>
        <w:t>How do/will you maintain a healthy mental and physical condition in retirement</w:t>
      </w:r>
      <w:r w:rsidR="00FA090E">
        <w:t>? W</w:t>
      </w:r>
      <w:r w:rsidR="008E42A8">
        <w:t>hat’s your purpose?</w:t>
      </w:r>
    </w:p>
    <w:tbl>
      <w:tblPr>
        <w:tblStyle w:val="TableGrid"/>
        <w:tblW w:w="0" w:type="auto"/>
        <w:tblLook w:val="04A0" w:firstRow="1" w:lastRow="0" w:firstColumn="1" w:lastColumn="0" w:noHBand="0" w:noVBand="1"/>
      </w:tblPr>
      <w:tblGrid>
        <w:gridCol w:w="9623"/>
      </w:tblGrid>
      <w:tr w:rsidR="006B2A68" w:rsidRPr="009F7BC2" w14:paraId="4ADEEF82" w14:textId="77777777" w:rsidTr="006B2A68">
        <w:trPr>
          <w:trHeight w:val="3388"/>
        </w:trPr>
        <w:tc>
          <w:tcPr>
            <w:tcW w:w="9623" w:type="dxa"/>
          </w:tcPr>
          <w:p w14:paraId="7279EF51" w14:textId="77777777" w:rsidR="006B2A68" w:rsidRPr="009F7BC2" w:rsidRDefault="006B2A68" w:rsidP="009F7BC2"/>
        </w:tc>
      </w:tr>
    </w:tbl>
    <w:p w14:paraId="60A262DB" w14:textId="5D77A9FF" w:rsidR="004B09C8" w:rsidRDefault="004B09C8" w:rsidP="00A9340E">
      <w:pPr>
        <w:pStyle w:val="QuizQuestion"/>
        <w:numPr>
          <w:ilvl w:val="0"/>
          <w:numId w:val="38"/>
        </w:numPr>
        <w:ind w:left="426" w:hanging="426"/>
        <w:jc w:val="both"/>
      </w:pPr>
      <w:r>
        <w:t>As you get older, an active social network becomes increasing</w:t>
      </w:r>
      <w:r w:rsidR="005001D2">
        <w:t>ly</w:t>
      </w:r>
      <w:r>
        <w:t xml:space="preserve"> important to replace your work tribe. As part of your retirement plan you should consider what groups you </w:t>
      </w:r>
      <w:r w:rsidR="00FF69F9">
        <w:t xml:space="preserve">wish </w:t>
      </w:r>
      <w:r>
        <w:t>to be part of. How will you maintain your social network?</w:t>
      </w:r>
    </w:p>
    <w:tbl>
      <w:tblPr>
        <w:tblStyle w:val="TableGrid"/>
        <w:tblW w:w="0" w:type="auto"/>
        <w:tblLook w:val="04A0" w:firstRow="1" w:lastRow="0" w:firstColumn="1" w:lastColumn="0" w:noHBand="0" w:noVBand="1"/>
      </w:tblPr>
      <w:tblGrid>
        <w:gridCol w:w="9623"/>
      </w:tblGrid>
      <w:tr w:rsidR="006B2A68" w:rsidRPr="009F7BC2" w14:paraId="75F6C2AB" w14:textId="77777777" w:rsidTr="006B2A68">
        <w:trPr>
          <w:trHeight w:val="2948"/>
        </w:trPr>
        <w:tc>
          <w:tcPr>
            <w:tcW w:w="9623" w:type="dxa"/>
          </w:tcPr>
          <w:p w14:paraId="65973C72" w14:textId="77777777" w:rsidR="006B2A68" w:rsidRPr="009F7BC2" w:rsidRDefault="006B2A68" w:rsidP="009F7BC2"/>
        </w:tc>
      </w:tr>
    </w:tbl>
    <w:p w14:paraId="07165EB4" w14:textId="77777777" w:rsidR="00221B0B" w:rsidRDefault="007E5B7F" w:rsidP="00A9340E">
      <w:pPr>
        <w:pStyle w:val="QuizQuestion"/>
        <w:numPr>
          <w:ilvl w:val="0"/>
          <w:numId w:val="38"/>
        </w:numPr>
        <w:ind w:left="426"/>
      </w:pPr>
      <w:r w:rsidRPr="00221B0B">
        <w:lastRenderedPageBreak/>
        <w:t>Describe your ideal retirement</w:t>
      </w:r>
      <w:r w:rsidR="004D5935" w:rsidRPr="00221B0B">
        <w:t xml:space="preserve"> vision</w:t>
      </w:r>
      <w:r w:rsidRPr="00221B0B">
        <w:t>?</w:t>
      </w:r>
      <w:r w:rsidR="004D5935">
        <w:t xml:space="preserve"> </w:t>
      </w:r>
    </w:p>
    <w:tbl>
      <w:tblPr>
        <w:tblStyle w:val="TableGrid"/>
        <w:tblW w:w="0" w:type="auto"/>
        <w:tblLook w:val="04A0" w:firstRow="1" w:lastRow="0" w:firstColumn="1" w:lastColumn="0" w:noHBand="0" w:noVBand="1"/>
      </w:tblPr>
      <w:tblGrid>
        <w:gridCol w:w="9623"/>
      </w:tblGrid>
      <w:tr w:rsidR="006B2A68" w:rsidRPr="009F7BC2" w14:paraId="3C868329" w14:textId="77777777" w:rsidTr="006B2A68">
        <w:trPr>
          <w:trHeight w:val="3300"/>
        </w:trPr>
        <w:tc>
          <w:tcPr>
            <w:tcW w:w="9623" w:type="dxa"/>
          </w:tcPr>
          <w:p w14:paraId="1697117C" w14:textId="77777777" w:rsidR="006B2A68" w:rsidRPr="009F7BC2" w:rsidRDefault="006B2A68" w:rsidP="009F7BC2"/>
        </w:tc>
      </w:tr>
    </w:tbl>
    <w:p w14:paraId="482B137F" w14:textId="43F7FF94" w:rsidR="007E5B7F" w:rsidRDefault="007E5B7F" w:rsidP="00A9340E">
      <w:pPr>
        <w:pStyle w:val="QuizQuestion"/>
        <w:numPr>
          <w:ilvl w:val="0"/>
          <w:numId w:val="38"/>
        </w:numPr>
        <w:ind w:left="426" w:hanging="426"/>
      </w:pPr>
      <w:r>
        <w:t xml:space="preserve">What needs to happen </w:t>
      </w:r>
      <w:r w:rsidR="004D5935">
        <w:t>to turn your vision of an</w:t>
      </w:r>
      <w:r>
        <w:t xml:space="preserve"> ideal retirement</w:t>
      </w:r>
      <w:r w:rsidR="004D5935">
        <w:t xml:space="preserve"> into a reality</w:t>
      </w:r>
      <w:r>
        <w:t>?</w:t>
      </w:r>
    </w:p>
    <w:tbl>
      <w:tblPr>
        <w:tblStyle w:val="TableGrid"/>
        <w:tblW w:w="0" w:type="auto"/>
        <w:tblLook w:val="04A0" w:firstRow="1" w:lastRow="0" w:firstColumn="1" w:lastColumn="0" w:noHBand="0" w:noVBand="1"/>
      </w:tblPr>
      <w:tblGrid>
        <w:gridCol w:w="9623"/>
      </w:tblGrid>
      <w:tr w:rsidR="006B2A68" w:rsidRPr="009F7BC2" w14:paraId="5334092F" w14:textId="77777777" w:rsidTr="006B2A68">
        <w:trPr>
          <w:trHeight w:val="2847"/>
        </w:trPr>
        <w:tc>
          <w:tcPr>
            <w:tcW w:w="9623" w:type="dxa"/>
          </w:tcPr>
          <w:p w14:paraId="0F628FD1" w14:textId="77777777" w:rsidR="006B2A68" w:rsidRPr="009F7BC2" w:rsidRDefault="006B2A68" w:rsidP="009F7BC2"/>
        </w:tc>
      </w:tr>
    </w:tbl>
    <w:p w14:paraId="1D8FAAD7" w14:textId="06D6BE94" w:rsidR="007E5B7F" w:rsidRDefault="007E5B7F" w:rsidP="00A9340E">
      <w:pPr>
        <w:pStyle w:val="QuizQuestion"/>
        <w:numPr>
          <w:ilvl w:val="0"/>
          <w:numId w:val="38"/>
        </w:numPr>
        <w:ind w:left="426" w:hanging="426"/>
      </w:pPr>
      <w:r>
        <w:t>How would you like to be remembered?</w:t>
      </w:r>
    </w:p>
    <w:tbl>
      <w:tblPr>
        <w:tblStyle w:val="TableGrid"/>
        <w:tblW w:w="0" w:type="auto"/>
        <w:tblLook w:val="04A0" w:firstRow="1" w:lastRow="0" w:firstColumn="1" w:lastColumn="0" w:noHBand="0" w:noVBand="1"/>
      </w:tblPr>
      <w:tblGrid>
        <w:gridCol w:w="9623"/>
      </w:tblGrid>
      <w:tr w:rsidR="006B2A68" w:rsidRPr="009F7BC2" w14:paraId="5D7C4841" w14:textId="77777777" w:rsidTr="006B2A68">
        <w:trPr>
          <w:trHeight w:val="2418"/>
        </w:trPr>
        <w:tc>
          <w:tcPr>
            <w:tcW w:w="9623" w:type="dxa"/>
          </w:tcPr>
          <w:p w14:paraId="0E513C20" w14:textId="77777777" w:rsidR="006B2A68" w:rsidRPr="009F7BC2" w:rsidRDefault="006B2A68" w:rsidP="009F7BC2"/>
        </w:tc>
      </w:tr>
    </w:tbl>
    <w:p w14:paraId="6A181025" w14:textId="323DC441" w:rsidR="007E5B7F" w:rsidRDefault="007E5B7F" w:rsidP="00621494">
      <w:pPr>
        <w:pStyle w:val="QuizQuestion"/>
        <w:numPr>
          <w:ilvl w:val="0"/>
          <w:numId w:val="38"/>
        </w:numPr>
        <w:ind w:left="426" w:hanging="426"/>
      </w:pPr>
      <w:r>
        <w:t xml:space="preserve">If anything, what do you need to do to be remembered as </w:t>
      </w:r>
      <w:r w:rsidR="00BF33B0">
        <w:t xml:space="preserve">the person </w:t>
      </w:r>
      <w:r>
        <w:t>described above?</w:t>
      </w:r>
    </w:p>
    <w:tbl>
      <w:tblPr>
        <w:tblStyle w:val="TableGrid"/>
        <w:tblW w:w="0" w:type="auto"/>
        <w:tblLook w:val="04A0" w:firstRow="1" w:lastRow="0" w:firstColumn="1" w:lastColumn="0" w:noHBand="0" w:noVBand="1"/>
      </w:tblPr>
      <w:tblGrid>
        <w:gridCol w:w="9623"/>
      </w:tblGrid>
      <w:tr w:rsidR="006B2A68" w:rsidRPr="009F7BC2" w14:paraId="65611B67" w14:textId="77777777" w:rsidTr="006B2A68">
        <w:trPr>
          <w:trHeight w:val="2280"/>
        </w:trPr>
        <w:tc>
          <w:tcPr>
            <w:tcW w:w="9623" w:type="dxa"/>
          </w:tcPr>
          <w:p w14:paraId="2BCFFE72" w14:textId="77777777" w:rsidR="006B2A68" w:rsidRPr="009F7BC2" w:rsidRDefault="006B2A68" w:rsidP="009F7BC2"/>
        </w:tc>
      </w:tr>
    </w:tbl>
    <w:p w14:paraId="4D562E70" w14:textId="77777777" w:rsidR="006B2A68" w:rsidRDefault="006B2A68" w:rsidP="006B2A68">
      <w:pPr>
        <w:pageBreakBefore/>
        <w:suppressAutoHyphens/>
        <w:spacing w:after="240" w:line="240" w:lineRule="auto"/>
        <w:jc w:val="left"/>
        <w:outlineLvl w:val="0"/>
        <w:rPr>
          <w:rFonts w:ascii="Arial" w:hAnsi="Arial"/>
          <w:noProof/>
          <w:color w:val="000000" w:themeColor="text1"/>
          <w:spacing w:val="-10"/>
          <w:sz w:val="48"/>
        </w:rPr>
      </w:pPr>
      <w:r w:rsidRPr="006B2A68">
        <w:rPr>
          <w:rFonts w:ascii="Arial" w:hAnsi="Arial"/>
          <w:noProof/>
          <w:color w:val="000000" w:themeColor="text1"/>
          <w:spacing w:val="-10"/>
          <w:sz w:val="48"/>
        </w:rPr>
        <w:lastRenderedPageBreak/>
        <w:t>Keep in touch</w:t>
      </w:r>
    </w:p>
    <w:p w14:paraId="05B30262" w14:textId="6C4B73D3" w:rsidR="00F74202" w:rsidRPr="00B471BB" w:rsidRDefault="00F74202" w:rsidP="006B2A68">
      <w:pPr>
        <w:spacing w:after="120"/>
      </w:pPr>
      <w:r w:rsidRPr="00B471BB">
        <w:t xml:space="preserve">We sincerely hope that Retireability and these exercises have helped you </w:t>
      </w:r>
      <w:r w:rsidR="00B471BB" w:rsidRPr="00B471BB">
        <w:t>with your own retirement planning.</w:t>
      </w:r>
    </w:p>
    <w:p w14:paraId="25FA6B96" w14:textId="2B6B88BB" w:rsidR="00F74202" w:rsidRPr="00B471BB" w:rsidRDefault="00B471BB" w:rsidP="006B2A68">
      <w:pPr>
        <w:spacing w:after="120"/>
      </w:pPr>
      <w:r w:rsidRPr="00B471BB">
        <w:t>If you would like to speak to a financial planner at Henwood Court regarding your own retirement plans then we would love to hear from you.</w:t>
      </w:r>
    </w:p>
    <w:p w14:paraId="3BD9D18C" w14:textId="77777777" w:rsidR="006B2A68" w:rsidRPr="006B2A68" w:rsidRDefault="006B2A68" w:rsidP="006B2A68">
      <w:pPr>
        <w:suppressAutoHyphens/>
        <w:spacing w:before="360" w:after="160" w:line="216" w:lineRule="auto"/>
        <w:jc w:val="left"/>
        <w:outlineLvl w:val="1"/>
        <w:rPr>
          <w:rFonts w:asciiTheme="majorHAnsi" w:hAnsiTheme="majorHAnsi"/>
          <w:spacing w:val="-4"/>
          <w:sz w:val="36"/>
          <w:szCs w:val="32"/>
        </w:rPr>
      </w:pPr>
      <w:bookmarkStart w:id="7" w:name="_Toc456473"/>
      <w:r w:rsidRPr="006B2A68">
        <w:rPr>
          <w:rFonts w:asciiTheme="majorHAnsi" w:hAnsiTheme="majorHAnsi"/>
          <w:spacing w:val="-4"/>
          <w:sz w:val="36"/>
          <w:szCs w:val="32"/>
        </w:rPr>
        <w:t>Contact</w:t>
      </w:r>
      <w:bookmarkEnd w:id="7"/>
      <w:r w:rsidRPr="006B2A68">
        <w:rPr>
          <w:rFonts w:asciiTheme="majorHAnsi" w:hAnsiTheme="majorHAnsi"/>
          <w:spacing w:val="-4"/>
          <w:sz w:val="36"/>
          <w:szCs w:val="32"/>
        </w:rPr>
        <w:t xml:space="preserve"> details</w:t>
      </w:r>
    </w:p>
    <w:p w14:paraId="2E48ACF2"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rPr>
          <w:noProof/>
        </w:rPr>
        <w:drawing>
          <wp:anchor distT="0" distB="0" distL="114300" distR="114300" simplePos="0" relativeHeight="251671552" behindDoc="0" locked="0" layoutInCell="1" allowOverlap="1" wp14:anchorId="2E3813E2" wp14:editId="1B33950D">
            <wp:simplePos x="0" y="0"/>
            <wp:positionH relativeFrom="column">
              <wp:posOffset>5625506</wp:posOffset>
            </wp:positionH>
            <wp:positionV relativeFrom="paragraph">
              <wp:posOffset>58612</wp:posOffset>
            </wp:positionV>
            <wp:extent cx="456186" cy="342900"/>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eyscale-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186" cy="342900"/>
                    </a:xfrm>
                    <a:prstGeom prst="rect">
                      <a:avLst/>
                    </a:prstGeom>
                  </pic:spPr>
                </pic:pic>
              </a:graphicData>
            </a:graphic>
          </wp:anchor>
        </w:drawing>
      </w:r>
      <w:r w:rsidRPr="006B2A68">
        <w:t>Henwood Court Financial Planning Ltd</w:t>
      </w:r>
    </w:p>
    <w:p w14:paraId="351F8586"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t>The Cruck Barn</w:t>
      </w:r>
    </w:p>
    <w:p w14:paraId="155235B5"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t>20 Country Park View</w:t>
      </w:r>
    </w:p>
    <w:p w14:paraId="0DE313EF"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t>Sutton Coldfield</w:t>
      </w:r>
    </w:p>
    <w:p w14:paraId="5B806D9F"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t>B76 1TE</w:t>
      </w:r>
    </w:p>
    <w:p w14:paraId="68FA56A2" w14:textId="77777777" w:rsidR="006B2A68" w:rsidRPr="006B2A68" w:rsidRDefault="006B2A68" w:rsidP="006B2A68">
      <w:pPr>
        <w:pBdr>
          <w:top w:val="single" w:sz="4" w:space="4" w:color="auto"/>
          <w:left w:val="single" w:sz="4" w:space="4" w:color="auto"/>
          <w:bottom w:val="single" w:sz="4" w:space="4" w:color="auto"/>
          <w:right w:val="single" w:sz="4" w:space="4" w:color="auto"/>
        </w:pBdr>
        <w:spacing w:after="0" w:line="240" w:lineRule="auto"/>
        <w:contextualSpacing/>
      </w:pPr>
      <w:r w:rsidRPr="006B2A68">
        <w:t>Telephone</w:t>
      </w:r>
      <w:r w:rsidRPr="006B2A68">
        <w:tab/>
        <w:t>+44 (121) 313 1370</w:t>
      </w:r>
    </w:p>
    <w:p w14:paraId="242B9635" w14:textId="77777777" w:rsidR="00B471BB" w:rsidRDefault="00B471BB" w:rsidP="00B471BB">
      <w:pPr>
        <w:spacing w:after="120"/>
        <w:rPr>
          <w:highlight w:val="yellow"/>
        </w:rPr>
      </w:pPr>
    </w:p>
    <w:p w14:paraId="7DA8F462" w14:textId="6FB3E6F5" w:rsidR="00B471BB" w:rsidRDefault="00B471BB" w:rsidP="00B471BB">
      <w:pPr>
        <w:spacing w:after="120"/>
      </w:pPr>
      <w:r w:rsidRPr="00B471BB">
        <w:t>Email</w:t>
      </w:r>
      <w:r w:rsidRPr="00B471BB">
        <w:tab/>
      </w:r>
      <w:r w:rsidRPr="00B471BB">
        <w:tab/>
        <w:t xml:space="preserve">: </w:t>
      </w:r>
      <w:hyperlink r:id="rId20" w:history="1">
        <w:r w:rsidRPr="00B471BB">
          <w:rPr>
            <w:color w:val="0000FF"/>
            <w:u w:val="single"/>
          </w:rPr>
          <w:t>info@henwoodcourt.co.uk</w:t>
        </w:r>
      </w:hyperlink>
    </w:p>
    <w:p w14:paraId="66DA77F0" w14:textId="737F9FB0" w:rsidR="006B2A68" w:rsidRPr="00B471BB" w:rsidRDefault="006B2A68" w:rsidP="00B471BB">
      <w:pPr>
        <w:spacing w:after="120"/>
      </w:pPr>
      <w:r w:rsidRPr="006B2A68">
        <w:t xml:space="preserve">Website: </w:t>
      </w:r>
      <w:r w:rsidRPr="006B2A68">
        <w:tab/>
      </w:r>
      <w:hyperlink r:id="rId21" w:history="1">
        <w:r w:rsidR="00B471BB" w:rsidRPr="00154B4A">
          <w:rPr>
            <w:rStyle w:val="Hyperlink"/>
          </w:rPr>
          <w:t>www.henwoodcourt.co.uk</w:t>
        </w:r>
      </w:hyperlink>
    </w:p>
    <w:p w14:paraId="66383263" w14:textId="77777777" w:rsidR="006B2A68" w:rsidRPr="006B2A68" w:rsidRDefault="006B2A68" w:rsidP="006B2A68">
      <w:pPr>
        <w:tabs>
          <w:tab w:val="left" w:pos="993"/>
        </w:tabs>
        <w:spacing w:after="0" w:line="240" w:lineRule="auto"/>
        <w:contextualSpacing/>
      </w:pPr>
      <w:r w:rsidRPr="006B2A68">
        <w:t xml:space="preserve">Email: </w:t>
      </w:r>
      <w:r w:rsidRPr="006B2A68">
        <w:tab/>
      </w:r>
      <w:r w:rsidRPr="006B2A68">
        <w:tab/>
      </w:r>
      <w:hyperlink r:id="rId22" w:history="1">
        <w:r w:rsidRPr="006B2A68">
          <w:rPr>
            <w:color w:val="0000FF"/>
            <w:u w:val="single"/>
          </w:rPr>
          <w:t>info@henwoodcourt.co.uk</w:t>
        </w:r>
      </w:hyperlink>
    </w:p>
    <w:p w14:paraId="14F1F801" w14:textId="77777777" w:rsidR="006B2A68" w:rsidRPr="006B2A68" w:rsidRDefault="006B2A68" w:rsidP="006B2A68">
      <w:pPr>
        <w:tabs>
          <w:tab w:val="left" w:pos="993"/>
        </w:tabs>
        <w:spacing w:before="240" w:after="0" w:line="240" w:lineRule="auto"/>
      </w:pPr>
      <w:r w:rsidRPr="006B2A68">
        <w:t xml:space="preserve">Facebook: </w:t>
      </w:r>
      <w:r w:rsidRPr="006B2A68">
        <w:tab/>
        <w:t>Henwood Court Financial Planning Ltd</w:t>
      </w:r>
    </w:p>
    <w:p w14:paraId="21C3F164" w14:textId="77777777" w:rsidR="006B2A68" w:rsidRPr="006B2A68" w:rsidRDefault="006B2A68" w:rsidP="006B2A68">
      <w:pPr>
        <w:tabs>
          <w:tab w:val="left" w:pos="993"/>
          <w:tab w:val="left" w:pos="2977"/>
        </w:tabs>
        <w:spacing w:after="0" w:line="240" w:lineRule="auto"/>
        <w:ind w:left="1440" w:hanging="1440"/>
        <w:contextualSpacing/>
      </w:pPr>
      <w:r w:rsidRPr="006B2A68">
        <w:t>Twitter:</w:t>
      </w:r>
      <w:r w:rsidRPr="006B2A68">
        <w:tab/>
      </w:r>
      <w:r w:rsidRPr="006B2A68">
        <w:tab/>
        <w:t>Henwood Court – @</w:t>
      </w:r>
      <w:proofErr w:type="spellStart"/>
      <w:r w:rsidRPr="006B2A68">
        <w:t>henwood_Court</w:t>
      </w:r>
      <w:proofErr w:type="spellEnd"/>
      <w:r w:rsidRPr="006B2A68">
        <w:t xml:space="preserve"> </w:t>
      </w:r>
    </w:p>
    <w:p w14:paraId="7510578D" w14:textId="77777777" w:rsidR="006B2A68" w:rsidRPr="006B2A68" w:rsidRDefault="006B2A68" w:rsidP="006B2A68">
      <w:pPr>
        <w:tabs>
          <w:tab w:val="left" w:pos="993"/>
          <w:tab w:val="left" w:pos="2977"/>
        </w:tabs>
        <w:spacing w:after="0" w:line="240" w:lineRule="auto"/>
        <w:ind w:left="1440" w:hanging="1440"/>
        <w:contextualSpacing/>
      </w:pPr>
      <w:r w:rsidRPr="006B2A68">
        <w:tab/>
      </w:r>
      <w:r w:rsidRPr="006B2A68">
        <w:tab/>
        <w:t>Nicholas Platt – @</w:t>
      </w:r>
      <w:proofErr w:type="spellStart"/>
      <w:r w:rsidRPr="006B2A68">
        <w:t>henwoodcourt</w:t>
      </w:r>
      <w:proofErr w:type="spellEnd"/>
    </w:p>
    <w:p w14:paraId="685C0BA8" w14:textId="0358F778" w:rsidR="006B2A68" w:rsidRPr="006B2A68" w:rsidRDefault="006B2A68" w:rsidP="006B2A68">
      <w:pPr>
        <w:spacing w:after="160" w:line="259" w:lineRule="auto"/>
        <w:jc w:val="left"/>
      </w:pPr>
      <w:r w:rsidRPr="006B2A68">
        <w:rPr>
          <w:noProof/>
        </w:rPr>
        <mc:AlternateContent>
          <mc:Choice Requires="wps">
            <w:drawing>
              <wp:anchor distT="0" distB="0" distL="114300" distR="114300" simplePos="0" relativeHeight="251669504" behindDoc="0" locked="0" layoutInCell="1" allowOverlap="1" wp14:anchorId="45F72585" wp14:editId="356726E0">
                <wp:simplePos x="0" y="0"/>
                <wp:positionH relativeFrom="column">
                  <wp:posOffset>-156627</wp:posOffset>
                </wp:positionH>
                <wp:positionV relativeFrom="paragraph">
                  <wp:posOffset>6183118</wp:posOffset>
                </wp:positionV>
                <wp:extent cx="4469642" cy="320723"/>
                <wp:effectExtent l="0" t="0" r="7620" b="3175"/>
                <wp:wrapNone/>
                <wp:docPr id="2" name="Rectangle 2"/>
                <wp:cNvGraphicFramePr/>
                <a:graphic xmlns:a="http://schemas.openxmlformats.org/drawingml/2006/main">
                  <a:graphicData uri="http://schemas.microsoft.com/office/word/2010/wordprocessingShape">
                    <wps:wsp>
                      <wps:cNvSpPr/>
                      <wps:spPr>
                        <a:xfrm>
                          <a:off x="0" y="0"/>
                          <a:ext cx="4469642" cy="320723"/>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3676C" id="Rectangle 2" o:spid="_x0000_s1026" style="position:absolute;margin-left:-12.35pt;margin-top:486.85pt;width:351.9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" fillcolor="window" stroked="f" strokeweight="1.25pt"/>
            </w:pict>
          </mc:Fallback>
        </mc:AlternateContent>
      </w:r>
      <w:r w:rsidRPr="006B2A68">
        <w:rPr>
          <w:noProof/>
        </w:rPr>
        <mc:AlternateContent>
          <mc:Choice Requires="wps">
            <w:drawing>
              <wp:anchor distT="0" distB="0" distL="114300" distR="114300" simplePos="0" relativeHeight="251670528" behindDoc="0" locked="0" layoutInCell="1" allowOverlap="1" wp14:anchorId="514B24C2" wp14:editId="4ACE07F5">
                <wp:simplePos x="0" y="0"/>
                <wp:positionH relativeFrom="column">
                  <wp:posOffset>-361666</wp:posOffset>
                </wp:positionH>
                <wp:positionV relativeFrom="paragraph">
                  <wp:posOffset>6455391</wp:posOffset>
                </wp:positionV>
                <wp:extent cx="4469642" cy="320723"/>
                <wp:effectExtent l="0" t="0" r="7620" b="3175"/>
                <wp:wrapNone/>
                <wp:docPr id="18" name="Rectangle 18"/>
                <wp:cNvGraphicFramePr/>
                <a:graphic xmlns:a="http://schemas.openxmlformats.org/drawingml/2006/main">
                  <a:graphicData uri="http://schemas.microsoft.com/office/word/2010/wordprocessingShape">
                    <wps:wsp>
                      <wps:cNvSpPr/>
                      <wps:spPr>
                        <a:xfrm>
                          <a:off x="0" y="0"/>
                          <a:ext cx="4469642" cy="320723"/>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6A9FD" id="Rectangle 18" o:spid="_x0000_s1026" style="position:absolute;margin-left:-28.5pt;margin-top:508.3pt;width:351.95pt;height:2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" fillcolor="window" stroked="f" strokeweight="1.25pt"/>
            </w:pict>
          </mc:Fallback>
        </mc:AlternateContent>
      </w:r>
    </w:p>
    <w:p w14:paraId="1712A5A2" w14:textId="416F4E93" w:rsidR="00A45093" w:rsidRDefault="00A45093" w:rsidP="006B2A68">
      <w:pPr>
        <w:spacing w:line="360" w:lineRule="auto"/>
      </w:pPr>
    </w:p>
    <w:sectPr w:rsidR="00A45093" w:rsidSect="006B2A68">
      <w:headerReference w:type="default" r:id="rId23"/>
      <w:footerReference w:type="default" r:id="rId24"/>
      <w:footerReference w:type="first" r:id="rId25"/>
      <w:pgSz w:w="11907" w:h="16839" w:code="9"/>
      <w:pgMar w:top="1440" w:right="856" w:bottom="1440" w:left="851" w:header="505" w:footer="505" w:gutter="56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1D448" w14:textId="77777777" w:rsidR="00C5472E" w:rsidRDefault="00C5472E" w:rsidP="00F64542">
      <w:r>
        <w:separator/>
      </w:r>
    </w:p>
  </w:endnote>
  <w:endnote w:type="continuationSeparator" w:id="0">
    <w:p w14:paraId="5429297B" w14:textId="77777777" w:rsidR="00C5472E" w:rsidRDefault="00C5472E" w:rsidP="00F6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DB8C418-EA29-446B-91CF-24688FB6D062}"/>
    <w:embedBold r:id="rId2" w:fontKey="{09FC972D-D747-4E2E-9B61-54C38E7E7678}"/>
  </w:font>
  <w:font w:name="Tahoma">
    <w:panose1 w:val="020B0604030504040204"/>
    <w:charset w:val="00"/>
    <w:family w:val="swiss"/>
    <w:pitch w:val="variable"/>
    <w:sig w:usb0="E1002EFF" w:usb1="C000605B" w:usb2="00000029" w:usb3="00000000" w:csb0="000101FF" w:csb1="00000000"/>
    <w:embedRegular r:id="rId3" w:fontKey="{AA55C8F7-19BD-402B-847A-555BD7BD09B0}"/>
  </w:font>
  <w:font w:name="Futura Condensed">
    <w:panose1 w:val="00000000000000000000"/>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EA2F" w14:textId="77777777" w:rsidR="006B2A68" w:rsidRDefault="006B2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C894" w14:textId="2B41806A" w:rsidR="002A3B56" w:rsidRPr="000848C6" w:rsidRDefault="002A3B56" w:rsidP="000848C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FFE3" w14:textId="2C5BB712" w:rsidR="002A3B56" w:rsidRPr="000848C6" w:rsidRDefault="002A3B56" w:rsidP="000848C6">
    <w:pPr>
      <w:pStyle w:val="Footer"/>
      <w:pBdr>
        <w:top w:val="none" w:sz="0" w:space="0" w:color="auto"/>
      </w:pBdr>
      <w:rPr>
        <w:rStyle w:val="PageNumber"/>
        <w:b w:val="0"/>
        <w:sz w:val="16"/>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22850480"/>
      <w:docPartObj>
        <w:docPartGallery w:val="Page Numbers (Bottom of Page)"/>
        <w:docPartUnique/>
      </w:docPartObj>
    </w:sdtPr>
    <w:sdtEndPr>
      <w:rPr>
        <w:noProof/>
      </w:rPr>
    </w:sdtEndPr>
    <w:sdtContent>
      <w:p w14:paraId="192A9ECE" w14:textId="07185852" w:rsidR="002A3B56" w:rsidRPr="006B2A68" w:rsidRDefault="006B2A68" w:rsidP="006B2A68">
        <w:pPr>
          <w:pStyle w:val="Footer"/>
          <w:rPr>
            <w:rStyle w:val="PageNumber"/>
            <w:b w:val="0"/>
            <w:szCs w:val="22"/>
          </w:rPr>
        </w:pPr>
        <w:r w:rsidRPr="006B2A68">
          <w:rPr>
            <w:sz w:val="22"/>
          </w:rPr>
          <w:fldChar w:fldCharType="begin"/>
        </w:r>
        <w:r w:rsidRPr="006B2A68">
          <w:rPr>
            <w:sz w:val="22"/>
          </w:rPr>
          <w:instrText xml:space="preserve"> PAGE   \* MERGEFORMAT </w:instrText>
        </w:r>
        <w:r w:rsidRPr="006B2A68">
          <w:rPr>
            <w:sz w:val="22"/>
          </w:rPr>
          <w:fldChar w:fldCharType="separate"/>
        </w:r>
        <w:r w:rsidR="009F7BC2">
          <w:rPr>
            <w:noProof/>
            <w:sz w:val="22"/>
          </w:rPr>
          <w:t>17</w:t>
        </w:r>
        <w:r w:rsidRPr="006B2A68">
          <w:rPr>
            <w:noProof/>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224718896"/>
      <w:docPartObj>
        <w:docPartGallery w:val="Page Numbers (Bottom of Page)"/>
        <w:docPartUnique/>
      </w:docPartObj>
    </w:sdtPr>
    <w:sdtEndPr>
      <w:rPr>
        <w:noProof/>
      </w:rPr>
    </w:sdtEndPr>
    <w:sdtContent>
      <w:p w14:paraId="0EDCCDE8" w14:textId="09879E05" w:rsidR="002A3B56" w:rsidRPr="006B2A68" w:rsidRDefault="006B2A68" w:rsidP="006B2A68">
        <w:pPr>
          <w:pStyle w:val="Footer"/>
          <w:rPr>
            <w:rStyle w:val="PageNumber"/>
            <w:b w:val="0"/>
            <w:szCs w:val="22"/>
          </w:rPr>
        </w:pPr>
        <w:r w:rsidRPr="006B2A68">
          <w:rPr>
            <w:sz w:val="22"/>
          </w:rPr>
          <w:fldChar w:fldCharType="begin"/>
        </w:r>
        <w:r w:rsidRPr="006B2A68">
          <w:rPr>
            <w:sz w:val="22"/>
          </w:rPr>
          <w:instrText xml:space="preserve"> PAGE   \* MERGEFORMAT </w:instrText>
        </w:r>
        <w:r w:rsidRPr="006B2A68">
          <w:rPr>
            <w:sz w:val="22"/>
          </w:rPr>
          <w:fldChar w:fldCharType="separate"/>
        </w:r>
        <w:r w:rsidR="009F7BC2">
          <w:rPr>
            <w:noProof/>
            <w:sz w:val="22"/>
          </w:rPr>
          <w:t>2</w:t>
        </w:r>
        <w:r w:rsidRPr="006B2A68">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A59F2" w14:textId="77777777" w:rsidR="00C5472E" w:rsidRDefault="00C5472E" w:rsidP="00F64542">
      <w:r>
        <w:separator/>
      </w:r>
    </w:p>
  </w:footnote>
  <w:footnote w:type="continuationSeparator" w:id="0">
    <w:p w14:paraId="60FF45D8" w14:textId="77777777" w:rsidR="00C5472E" w:rsidRDefault="00C5472E" w:rsidP="00F64542">
      <w:r>
        <w:continuationSeparator/>
      </w:r>
    </w:p>
  </w:footnote>
  <w:footnote w:id="1">
    <w:p w14:paraId="783B0205" w14:textId="7117FC46" w:rsidR="002A3B56" w:rsidRPr="00221B0B" w:rsidRDefault="002A3B56" w:rsidP="009B1768">
      <w:pPr>
        <w:pStyle w:val="FootnoteText"/>
        <w:spacing w:after="100" w:line="240" w:lineRule="auto"/>
        <w:rPr>
          <w:rStyle w:val="FootnoteReference"/>
          <w:sz w:val="18"/>
          <w:szCs w:val="18"/>
          <w:vertAlign w:val="baseline"/>
        </w:rPr>
      </w:pPr>
      <w:r w:rsidRPr="0087759A">
        <w:rPr>
          <w:rStyle w:val="FootnoteReference"/>
        </w:rPr>
        <w:footnoteRef/>
      </w:r>
      <w:r w:rsidRPr="0087759A">
        <w:rPr>
          <w:rStyle w:val="FootnoteReference"/>
        </w:rPr>
        <w:t xml:space="preserve"> </w:t>
      </w:r>
      <w:r w:rsidRPr="00221B0B">
        <w:rPr>
          <w:rStyle w:val="FootnoteReference"/>
          <w:sz w:val="18"/>
          <w:szCs w:val="18"/>
          <w:vertAlign w:val="baseline"/>
        </w:rPr>
        <w:t xml:space="preserve">Annual </w:t>
      </w:r>
      <w:r>
        <w:rPr>
          <w:rStyle w:val="FootnoteReference"/>
          <w:sz w:val="18"/>
          <w:szCs w:val="18"/>
          <w:vertAlign w:val="baseline"/>
        </w:rPr>
        <w:t>e</w:t>
      </w:r>
      <w:r w:rsidRPr="00221B0B">
        <w:rPr>
          <w:rStyle w:val="FootnoteReference"/>
          <w:sz w:val="18"/>
          <w:szCs w:val="18"/>
          <w:vertAlign w:val="baseline"/>
        </w:rPr>
        <w:t>xpenditure multiplied by the number of years until retirement</w:t>
      </w:r>
      <w:r>
        <w:rPr>
          <w:szCs w:val="18"/>
        </w:rPr>
        <w:t>.</w:t>
      </w:r>
    </w:p>
  </w:footnote>
  <w:footnote w:id="2">
    <w:p w14:paraId="4537BECC" w14:textId="4035F7CD" w:rsidR="002A3B56" w:rsidRPr="00221B0B" w:rsidRDefault="002A3B56" w:rsidP="009B1768">
      <w:pPr>
        <w:pStyle w:val="FootnoteText"/>
        <w:spacing w:after="100" w:line="240" w:lineRule="auto"/>
        <w:rPr>
          <w:rStyle w:val="FootnoteReference"/>
          <w:sz w:val="18"/>
          <w:szCs w:val="18"/>
          <w:vertAlign w:val="baseline"/>
        </w:rPr>
      </w:pPr>
      <w:r w:rsidRPr="0087759A">
        <w:rPr>
          <w:rStyle w:val="FootnoteReference"/>
        </w:rPr>
        <w:footnoteRef/>
      </w:r>
      <w:r w:rsidRPr="0087759A">
        <w:rPr>
          <w:rStyle w:val="FootnoteReference"/>
        </w:rPr>
        <w:t xml:space="preserve"> </w:t>
      </w:r>
      <w:r w:rsidRPr="00221B0B">
        <w:rPr>
          <w:rStyle w:val="FootnoteReference"/>
          <w:sz w:val="18"/>
          <w:szCs w:val="18"/>
          <w:vertAlign w:val="baseline"/>
        </w:rPr>
        <w:t>Such as gifts to children, property purchase</w:t>
      </w:r>
      <w:r>
        <w:rPr>
          <w:szCs w:val="18"/>
        </w:rPr>
        <w:t>s</w:t>
      </w:r>
      <w:r w:rsidRPr="00221B0B">
        <w:rPr>
          <w:rStyle w:val="FootnoteReference"/>
          <w:sz w:val="18"/>
          <w:szCs w:val="18"/>
          <w:vertAlign w:val="baseline"/>
        </w:rPr>
        <w:t>, holiday homes, mobile homes, cars or other material purchases</w:t>
      </w:r>
      <w:r>
        <w:rPr>
          <w:rStyle w:val="FootnoteReference"/>
          <w:sz w:val="18"/>
          <w:szCs w:val="18"/>
          <w:vertAlign w:val="baseline"/>
        </w:rPr>
        <w:t>.</w:t>
      </w:r>
    </w:p>
  </w:footnote>
  <w:footnote w:id="3">
    <w:p w14:paraId="19A90275" w14:textId="71703C60" w:rsidR="002A3B56" w:rsidRPr="00221B0B" w:rsidRDefault="002A3B56" w:rsidP="009554FB">
      <w:pPr>
        <w:pStyle w:val="FootnoteText"/>
        <w:spacing w:after="100" w:line="240" w:lineRule="auto"/>
        <w:rPr>
          <w:rStyle w:val="FootnoteReference"/>
          <w:sz w:val="18"/>
          <w:szCs w:val="18"/>
          <w:vertAlign w:val="baseline"/>
        </w:rPr>
      </w:pPr>
      <w:r w:rsidRPr="0087759A">
        <w:rPr>
          <w:rStyle w:val="FootnoteReference"/>
        </w:rPr>
        <w:footnoteRef/>
      </w:r>
      <w:r w:rsidRPr="0087759A">
        <w:rPr>
          <w:rStyle w:val="FootnoteReference"/>
        </w:rPr>
        <w:t xml:space="preserve"> </w:t>
      </w:r>
      <w:r w:rsidRPr="00221B0B">
        <w:rPr>
          <w:rStyle w:val="FootnoteReference"/>
          <w:sz w:val="18"/>
          <w:szCs w:val="18"/>
          <w:vertAlign w:val="baseline"/>
        </w:rPr>
        <w:t>Salary, future pension incomes, inheritances, windfalls from bonuses, property sales (including a possible downsize) or share maturities</w:t>
      </w:r>
      <w:r>
        <w:rPr>
          <w:rStyle w:val="FootnoteReference"/>
          <w:sz w:val="18"/>
          <w:szCs w:val="18"/>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CA22E" w14:textId="77777777" w:rsidR="006B2A68" w:rsidRDefault="006B2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4C01" w14:textId="77777777" w:rsidR="006B2A68" w:rsidRDefault="006B2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033A4" w14:textId="77777777" w:rsidR="006B2A68" w:rsidRDefault="006B2A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B449" w14:textId="77777777" w:rsidR="002A3B56" w:rsidRDefault="002A3B56" w:rsidP="00F64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67BD"/>
    <w:multiLevelType w:val="multilevel"/>
    <w:tmpl w:val="1F986FD8"/>
    <w:styleLink w:val="OutlineNumberlevel2"/>
    <w:lvl w:ilvl="0">
      <w:start w:val="1"/>
      <w:numFmt w:val="decimal"/>
      <w:lvlText w:val="%1."/>
      <w:lvlJc w:val="right"/>
      <w:pPr>
        <w:tabs>
          <w:tab w:val="num" w:pos="567"/>
        </w:tabs>
        <w:ind w:left="567" w:hanging="283"/>
      </w:pPr>
      <w:rPr>
        <w:rFonts w:hint="default"/>
      </w:rPr>
    </w:lvl>
    <w:lvl w:ilvl="1">
      <w:start w:val="1"/>
      <w:numFmt w:val="decimal"/>
      <w:lvlText w:val="%1.%2."/>
      <w:lvlJc w:val="left"/>
      <w:pPr>
        <w:tabs>
          <w:tab w:val="num" w:pos="1134"/>
        </w:tabs>
        <w:ind w:left="1134" w:hanging="283"/>
      </w:pPr>
    </w:lvl>
    <w:lvl w:ilvl="2">
      <w:start w:val="1"/>
      <w:numFmt w:val="decimal"/>
      <w:lvlText w:val="%1.%2.%3"/>
      <w:lvlJc w:val="left"/>
      <w:pPr>
        <w:tabs>
          <w:tab w:val="num" w:pos="1701"/>
        </w:tabs>
        <w:ind w:left="1701" w:hanging="283"/>
      </w:pPr>
      <w:rPr>
        <w:rFonts w:hint="default"/>
      </w:rPr>
    </w:lvl>
    <w:lvl w:ilvl="3">
      <w:start w:val="1"/>
      <w:numFmt w:val="decimal"/>
      <w:lvlText w:val="%1.%2.%3.%4"/>
      <w:lvlJc w:val="left"/>
      <w:pPr>
        <w:tabs>
          <w:tab w:val="num" w:pos="2552"/>
        </w:tabs>
        <w:ind w:left="2552" w:hanging="284"/>
      </w:pPr>
      <w:rPr>
        <w:rFonts w:hint="default"/>
      </w:rPr>
    </w:lvl>
    <w:lvl w:ilvl="4">
      <w:start w:val="1"/>
      <w:numFmt w:val="decimal"/>
      <w:lvlRestart w:val="0"/>
      <w:lvlText w:val="%1.%2.%3.%4.%5"/>
      <w:lvlJc w:val="left"/>
      <w:pPr>
        <w:tabs>
          <w:tab w:val="num" w:pos="3119"/>
        </w:tabs>
        <w:ind w:left="3119" w:hanging="284"/>
      </w:pPr>
      <w:rPr>
        <w:rFonts w:hint="default"/>
      </w:rPr>
    </w:lvl>
    <w:lvl w:ilvl="5">
      <w:start w:val="1"/>
      <w:numFmt w:val="decimal"/>
      <w:lvlRestart w:val="0"/>
      <w:lvlText w:val="%1.%2.%3.%4.%5.%6"/>
      <w:lvlJc w:val="left"/>
      <w:pPr>
        <w:tabs>
          <w:tab w:val="num" w:pos="3686"/>
        </w:tabs>
        <w:ind w:left="3686" w:hanging="284"/>
      </w:pPr>
      <w:rPr>
        <w:rFonts w:hint="default"/>
      </w:rPr>
    </w:lvl>
    <w:lvl w:ilvl="6">
      <w:start w:val="1"/>
      <w:numFmt w:val="decimal"/>
      <w:lvlText w:val="%1.%2.%3.%4.%5.%6.%7"/>
      <w:lvlJc w:val="left"/>
      <w:pPr>
        <w:tabs>
          <w:tab w:val="num" w:pos="4253"/>
        </w:tabs>
        <w:ind w:left="4253" w:hanging="284"/>
      </w:pPr>
      <w:rPr>
        <w:rFonts w:hint="default"/>
      </w:rPr>
    </w:lvl>
    <w:lvl w:ilvl="7">
      <w:start w:val="1"/>
      <w:numFmt w:val="decimal"/>
      <w:lvlRestart w:val="0"/>
      <w:lvlText w:val="%1.%2.%3.%4.%5.%6.%8"/>
      <w:lvlJc w:val="left"/>
      <w:pPr>
        <w:tabs>
          <w:tab w:val="num" w:pos="4820"/>
        </w:tabs>
        <w:ind w:left="4820" w:hanging="284"/>
      </w:pPr>
      <w:rPr>
        <w:rFonts w:hint="default"/>
      </w:rPr>
    </w:lvl>
    <w:lvl w:ilvl="8">
      <w:start w:val="1"/>
      <w:numFmt w:val="decimal"/>
      <w:lvlRestart w:val="0"/>
      <w:lvlText w:val="%1.%2.%3.%4.%5.%6.%7.%8.%9."/>
      <w:lvlJc w:val="left"/>
      <w:pPr>
        <w:tabs>
          <w:tab w:val="num" w:pos="5387"/>
        </w:tabs>
        <w:ind w:left="5387" w:hanging="284"/>
      </w:pPr>
      <w:rPr>
        <w:rFonts w:hint="default"/>
      </w:rPr>
    </w:lvl>
  </w:abstractNum>
  <w:abstractNum w:abstractNumId="1" w15:restartNumberingAfterBreak="0">
    <w:nsid w:val="06D95B66"/>
    <w:multiLevelType w:val="hybridMultilevel"/>
    <w:tmpl w:val="408C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C7B8B"/>
    <w:multiLevelType w:val="hybridMultilevel"/>
    <w:tmpl w:val="9A8A3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71B70"/>
    <w:multiLevelType w:val="hybridMultilevel"/>
    <w:tmpl w:val="AD66C542"/>
    <w:lvl w:ilvl="0" w:tplc="FADECE3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DF5EF8"/>
    <w:multiLevelType w:val="hybridMultilevel"/>
    <w:tmpl w:val="56A4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248F6"/>
    <w:multiLevelType w:val="hybridMultilevel"/>
    <w:tmpl w:val="9E3C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80D93"/>
    <w:multiLevelType w:val="hybridMultilevel"/>
    <w:tmpl w:val="DECCF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620220"/>
    <w:multiLevelType w:val="hybridMultilevel"/>
    <w:tmpl w:val="02D8995A"/>
    <w:lvl w:ilvl="0" w:tplc="0008A1AE">
      <w:start w:val="1"/>
      <w:numFmt w:val="bullet"/>
      <w:pStyle w:val="Checklist"/>
      <w:lvlText w:val="o"/>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8767C"/>
    <w:multiLevelType w:val="hybridMultilevel"/>
    <w:tmpl w:val="82D6D76C"/>
    <w:lvl w:ilvl="0" w:tplc="8D325D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663D62"/>
    <w:multiLevelType w:val="hybridMultilevel"/>
    <w:tmpl w:val="1668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56CB5"/>
    <w:multiLevelType w:val="hybridMultilevel"/>
    <w:tmpl w:val="80EEB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66A41"/>
    <w:multiLevelType w:val="hybridMultilevel"/>
    <w:tmpl w:val="74AED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4D7936"/>
    <w:multiLevelType w:val="multilevel"/>
    <w:tmpl w:val="77F2FD22"/>
    <w:lvl w:ilvl="0">
      <w:start w:val="1"/>
      <w:numFmt w:val="bullet"/>
      <w:pStyle w:val="ListBullet"/>
      <w:lvlText w:val=""/>
      <w:lvlJc w:val="left"/>
      <w:pPr>
        <w:tabs>
          <w:tab w:val="num" w:pos="567"/>
        </w:tabs>
        <w:ind w:left="567" w:hanging="283"/>
      </w:pPr>
      <w:rPr>
        <w:rFonts w:ascii="Symbol" w:hAnsi="Symbol" w:hint="default"/>
      </w:rPr>
    </w:lvl>
    <w:lvl w:ilvl="1">
      <w:start w:val="1"/>
      <w:numFmt w:val="bullet"/>
      <w:lvlRestart w:val="0"/>
      <w:lvlText w:val=""/>
      <w:lvlJc w:val="left"/>
      <w:pPr>
        <w:tabs>
          <w:tab w:val="num" w:pos="1134"/>
        </w:tabs>
        <w:ind w:left="1134" w:hanging="283"/>
      </w:pPr>
      <w:rPr>
        <w:rFonts w:ascii="Symbol" w:hAnsi="Symbol" w:hint="default"/>
      </w:rPr>
    </w:lvl>
    <w:lvl w:ilvl="2">
      <w:start w:val="1"/>
      <w:numFmt w:val="bullet"/>
      <w:lvlText w:val=""/>
      <w:lvlJc w:val="left"/>
      <w:pPr>
        <w:tabs>
          <w:tab w:val="num" w:pos="1701"/>
        </w:tabs>
        <w:ind w:left="1701" w:hanging="283"/>
      </w:pPr>
      <w:rPr>
        <w:rFonts w:ascii="Symbol" w:hAnsi="Symbol" w:hint="default"/>
      </w:rPr>
    </w:lvl>
    <w:lvl w:ilvl="3">
      <w:start w:val="1"/>
      <w:numFmt w:val="bullet"/>
      <w:lvlText w:val=""/>
      <w:lvlJc w:val="left"/>
      <w:pPr>
        <w:tabs>
          <w:tab w:val="num" w:pos="2268"/>
        </w:tabs>
        <w:ind w:left="2268" w:hanging="283"/>
      </w:pPr>
      <w:rPr>
        <w:rFonts w:ascii="Symbol" w:hAnsi="Symbol" w:hint="default"/>
      </w:rPr>
    </w:lvl>
    <w:lvl w:ilvl="4">
      <w:start w:val="1"/>
      <w:numFmt w:val="bullet"/>
      <w:lvlText w:val=""/>
      <w:lvlJc w:val="left"/>
      <w:pPr>
        <w:tabs>
          <w:tab w:val="num" w:pos="2835"/>
        </w:tabs>
        <w:ind w:left="2835" w:hanging="283"/>
      </w:pPr>
      <w:rPr>
        <w:rFonts w:ascii="Symbol" w:hAnsi="Symbol" w:hint="default"/>
      </w:rPr>
    </w:lvl>
    <w:lvl w:ilvl="5">
      <w:start w:val="1"/>
      <w:numFmt w:val="bullet"/>
      <w:lvlText w:val=""/>
      <w:lvlJc w:val="left"/>
      <w:pPr>
        <w:tabs>
          <w:tab w:val="num" w:pos="3402"/>
        </w:tabs>
        <w:ind w:left="3402" w:hanging="283"/>
      </w:pPr>
      <w:rPr>
        <w:rFonts w:ascii="Symbol" w:hAnsi="Symbol" w:hint="default"/>
      </w:rPr>
    </w:lvl>
    <w:lvl w:ilvl="6">
      <w:start w:val="1"/>
      <w:numFmt w:val="bullet"/>
      <w:lvlText w:val=""/>
      <w:lvlJc w:val="left"/>
      <w:pPr>
        <w:tabs>
          <w:tab w:val="num" w:pos="3969"/>
        </w:tabs>
        <w:ind w:left="3969" w:hanging="283"/>
      </w:pPr>
      <w:rPr>
        <w:rFonts w:ascii="Wingdings" w:hAnsi="Wingdings" w:hint="default"/>
      </w:rPr>
    </w:lvl>
    <w:lvl w:ilvl="7">
      <w:start w:val="1"/>
      <w:numFmt w:val="bullet"/>
      <w:lvlText w:val=""/>
      <w:lvlJc w:val="left"/>
      <w:pPr>
        <w:tabs>
          <w:tab w:val="num" w:pos="4536"/>
        </w:tabs>
        <w:ind w:left="4536" w:hanging="283"/>
      </w:pPr>
      <w:rPr>
        <w:rFonts w:ascii="Wingdings" w:hAnsi="Wingdings" w:hint="default"/>
      </w:rPr>
    </w:lvl>
    <w:lvl w:ilvl="8">
      <w:start w:val="1"/>
      <w:numFmt w:val="bullet"/>
      <w:lvlText w:val=""/>
      <w:lvlJc w:val="left"/>
      <w:pPr>
        <w:tabs>
          <w:tab w:val="num" w:pos="5103"/>
        </w:tabs>
        <w:ind w:left="5103" w:hanging="283"/>
      </w:pPr>
      <w:rPr>
        <w:rFonts w:ascii="Wingdings" w:hAnsi="Wingdings" w:hint="default"/>
      </w:rPr>
    </w:lvl>
  </w:abstractNum>
  <w:abstractNum w:abstractNumId="13" w15:restartNumberingAfterBreak="0">
    <w:nsid w:val="2D0A138C"/>
    <w:multiLevelType w:val="hybridMultilevel"/>
    <w:tmpl w:val="8C621170"/>
    <w:lvl w:ilvl="0" w:tplc="2E1EAD36">
      <w:numFmt w:val="bullet"/>
      <w:lvlText w:val=""/>
      <w:legacy w:legacy="1" w:legacySpace="0" w:legacyIndent="0"/>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91781"/>
    <w:multiLevelType w:val="hybridMultilevel"/>
    <w:tmpl w:val="E33273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C12DD6"/>
    <w:multiLevelType w:val="hybridMultilevel"/>
    <w:tmpl w:val="617C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D616E"/>
    <w:multiLevelType w:val="hybridMultilevel"/>
    <w:tmpl w:val="E77E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451A1"/>
    <w:multiLevelType w:val="hybridMultilevel"/>
    <w:tmpl w:val="6C927AFE"/>
    <w:lvl w:ilvl="0" w:tplc="CE10F678">
      <w:start w:val="1"/>
      <w:numFmt w:val="decimal"/>
      <w:pStyle w:val="ExerciseUnderlined"/>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3F251B"/>
    <w:multiLevelType w:val="hybridMultilevel"/>
    <w:tmpl w:val="67F82DDC"/>
    <w:lvl w:ilvl="0" w:tplc="992E04EE">
      <w:start w:val="1"/>
      <w:numFmt w:val="bullet"/>
      <w:pStyle w:val="Goal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411DE"/>
    <w:multiLevelType w:val="hybridMultilevel"/>
    <w:tmpl w:val="33FEE472"/>
    <w:lvl w:ilvl="0" w:tplc="F5B26FC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FA8532A"/>
    <w:multiLevelType w:val="hybridMultilevel"/>
    <w:tmpl w:val="EE946102"/>
    <w:lvl w:ilvl="0" w:tplc="08090001">
      <w:start w:val="1"/>
      <w:numFmt w:val="bullet"/>
      <w:lvlText w:val=""/>
      <w:lvlJc w:val="left"/>
      <w:pPr>
        <w:ind w:left="720" w:hanging="360"/>
      </w:pPr>
      <w:rPr>
        <w:rFonts w:ascii="Symbol" w:hAnsi="Symbol" w:hint="default"/>
      </w:rPr>
    </w:lvl>
    <w:lvl w:ilvl="1" w:tplc="EC0AE8DA">
      <w:numFmt w:val="bullet"/>
      <w:lvlText w:val="-"/>
      <w:lvlJc w:val="left"/>
      <w:pPr>
        <w:ind w:left="1800" w:hanging="72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36A96"/>
    <w:multiLevelType w:val="hybridMultilevel"/>
    <w:tmpl w:val="8DEE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8954BF"/>
    <w:multiLevelType w:val="hybridMultilevel"/>
    <w:tmpl w:val="F4F608E2"/>
    <w:lvl w:ilvl="0" w:tplc="3B4416CE">
      <w:start w:val="1"/>
      <w:numFmt w:val="decimal"/>
      <w:pStyle w:val="QuizQuestio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1420B5"/>
    <w:multiLevelType w:val="hybridMultilevel"/>
    <w:tmpl w:val="FB6C0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3B7703"/>
    <w:multiLevelType w:val="hybridMultilevel"/>
    <w:tmpl w:val="160C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C3BD0"/>
    <w:multiLevelType w:val="hybridMultilevel"/>
    <w:tmpl w:val="A7A6FA64"/>
    <w:lvl w:ilvl="0" w:tplc="6832A90A">
      <w:start w:val="1"/>
      <w:numFmt w:val="decimal"/>
      <w:pStyle w:val="ExerciseSteps"/>
      <w:lvlText w:val="%1."/>
      <w:lvlJc w:val="left"/>
      <w:pPr>
        <w:ind w:left="1143" w:hanging="360"/>
      </w:pPr>
    </w:lvl>
    <w:lvl w:ilvl="1" w:tplc="08090019" w:tentative="1">
      <w:start w:val="1"/>
      <w:numFmt w:val="lowerLetter"/>
      <w:lvlText w:val="%2."/>
      <w:lvlJc w:val="left"/>
      <w:pPr>
        <w:ind w:left="1863" w:hanging="360"/>
      </w:pPr>
    </w:lvl>
    <w:lvl w:ilvl="2" w:tplc="0809001B" w:tentative="1">
      <w:start w:val="1"/>
      <w:numFmt w:val="lowerRoman"/>
      <w:lvlText w:val="%3."/>
      <w:lvlJc w:val="right"/>
      <w:pPr>
        <w:ind w:left="2583" w:hanging="180"/>
      </w:pPr>
    </w:lvl>
    <w:lvl w:ilvl="3" w:tplc="0809000F" w:tentative="1">
      <w:start w:val="1"/>
      <w:numFmt w:val="decimal"/>
      <w:lvlText w:val="%4."/>
      <w:lvlJc w:val="left"/>
      <w:pPr>
        <w:ind w:left="3303" w:hanging="360"/>
      </w:pPr>
    </w:lvl>
    <w:lvl w:ilvl="4" w:tplc="08090019" w:tentative="1">
      <w:start w:val="1"/>
      <w:numFmt w:val="lowerLetter"/>
      <w:lvlText w:val="%5."/>
      <w:lvlJc w:val="left"/>
      <w:pPr>
        <w:ind w:left="4023" w:hanging="360"/>
      </w:pPr>
    </w:lvl>
    <w:lvl w:ilvl="5" w:tplc="0809001B" w:tentative="1">
      <w:start w:val="1"/>
      <w:numFmt w:val="lowerRoman"/>
      <w:lvlText w:val="%6."/>
      <w:lvlJc w:val="right"/>
      <w:pPr>
        <w:ind w:left="4743" w:hanging="180"/>
      </w:pPr>
    </w:lvl>
    <w:lvl w:ilvl="6" w:tplc="0809000F" w:tentative="1">
      <w:start w:val="1"/>
      <w:numFmt w:val="decimal"/>
      <w:lvlText w:val="%7."/>
      <w:lvlJc w:val="left"/>
      <w:pPr>
        <w:ind w:left="5463" w:hanging="360"/>
      </w:pPr>
    </w:lvl>
    <w:lvl w:ilvl="7" w:tplc="08090019" w:tentative="1">
      <w:start w:val="1"/>
      <w:numFmt w:val="lowerLetter"/>
      <w:lvlText w:val="%8."/>
      <w:lvlJc w:val="left"/>
      <w:pPr>
        <w:ind w:left="6183" w:hanging="360"/>
      </w:pPr>
    </w:lvl>
    <w:lvl w:ilvl="8" w:tplc="0809001B" w:tentative="1">
      <w:start w:val="1"/>
      <w:numFmt w:val="lowerRoman"/>
      <w:lvlText w:val="%9."/>
      <w:lvlJc w:val="right"/>
      <w:pPr>
        <w:ind w:left="6903" w:hanging="180"/>
      </w:pPr>
    </w:lvl>
  </w:abstractNum>
  <w:abstractNum w:abstractNumId="26" w15:restartNumberingAfterBreak="0">
    <w:nsid w:val="46492A1D"/>
    <w:multiLevelType w:val="hybridMultilevel"/>
    <w:tmpl w:val="6A524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9C0672"/>
    <w:multiLevelType w:val="hybridMultilevel"/>
    <w:tmpl w:val="902ED3AE"/>
    <w:lvl w:ilvl="0" w:tplc="F5B26F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EC28B2"/>
    <w:multiLevelType w:val="hybridMultilevel"/>
    <w:tmpl w:val="96F00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5C053E"/>
    <w:multiLevelType w:val="hybridMultilevel"/>
    <w:tmpl w:val="9762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15FB2"/>
    <w:multiLevelType w:val="hybridMultilevel"/>
    <w:tmpl w:val="0AB65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8B14C4"/>
    <w:multiLevelType w:val="hybridMultilevel"/>
    <w:tmpl w:val="1EE2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A52FEB"/>
    <w:multiLevelType w:val="hybridMultilevel"/>
    <w:tmpl w:val="0A3A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812E0"/>
    <w:multiLevelType w:val="hybridMultilevel"/>
    <w:tmpl w:val="2E34C682"/>
    <w:lvl w:ilvl="0" w:tplc="A0CAD1D6">
      <w:numFmt w:val="bullet"/>
      <w:pStyle w:val="ListParagraph"/>
      <w:lvlText w:val=""/>
      <w:legacy w:legacy="1" w:legacySpace="0" w:legacyIndent="0"/>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77613"/>
    <w:multiLevelType w:val="hybridMultilevel"/>
    <w:tmpl w:val="5B9CC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5135DE"/>
    <w:multiLevelType w:val="hybridMultilevel"/>
    <w:tmpl w:val="A83A4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2C40E0"/>
    <w:multiLevelType w:val="hybridMultilevel"/>
    <w:tmpl w:val="DE46CFDA"/>
    <w:lvl w:ilvl="0" w:tplc="6D8AE920">
      <w:start w:val="1"/>
      <w:numFmt w:val="bullet"/>
      <w:pStyle w:val="TaskSteps"/>
      <w:lvlText w:val="o"/>
      <w:lvlJc w:val="left"/>
      <w:pPr>
        <w:ind w:left="1004" w:hanging="360"/>
      </w:pPr>
      <w:rPr>
        <w:rFonts w:ascii="Wingdings" w:hAnsi="Wingdings" w:hint="default"/>
        <w:b w:val="0"/>
        <w:i w:val="0"/>
        <w:sz w:val="20"/>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E886E54"/>
    <w:multiLevelType w:val="hybridMultilevel"/>
    <w:tmpl w:val="E54A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5"/>
  </w:num>
  <w:num w:numId="4">
    <w:abstractNumId w:val="12"/>
  </w:num>
  <w:num w:numId="5">
    <w:abstractNumId w:val="0"/>
  </w:num>
  <w:num w:numId="6">
    <w:abstractNumId w:val="5"/>
  </w:num>
  <w:num w:numId="7">
    <w:abstractNumId w:val="32"/>
  </w:num>
  <w:num w:numId="8">
    <w:abstractNumId w:val="31"/>
  </w:num>
  <w:num w:numId="9">
    <w:abstractNumId w:val="37"/>
  </w:num>
  <w:num w:numId="10">
    <w:abstractNumId w:val="13"/>
  </w:num>
  <w:num w:numId="11">
    <w:abstractNumId w:val="33"/>
  </w:num>
  <w:num w:numId="12">
    <w:abstractNumId w:val="35"/>
  </w:num>
  <w:num w:numId="13">
    <w:abstractNumId w:val="36"/>
  </w:num>
  <w:num w:numId="14">
    <w:abstractNumId w:val="4"/>
  </w:num>
  <w:num w:numId="15">
    <w:abstractNumId w:val="20"/>
  </w:num>
  <w:num w:numId="16">
    <w:abstractNumId w:val="11"/>
  </w:num>
  <w:num w:numId="17">
    <w:abstractNumId w:val="8"/>
  </w:num>
  <w:num w:numId="18">
    <w:abstractNumId w:val="6"/>
  </w:num>
  <w:num w:numId="19">
    <w:abstractNumId w:val="29"/>
  </w:num>
  <w:num w:numId="20">
    <w:abstractNumId w:val="9"/>
  </w:num>
  <w:num w:numId="21">
    <w:abstractNumId w:val="15"/>
  </w:num>
  <w:num w:numId="22">
    <w:abstractNumId w:val="18"/>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14"/>
  </w:num>
  <w:num w:numId="27">
    <w:abstractNumId w:val="7"/>
  </w:num>
  <w:num w:numId="28">
    <w:abstractNumId w:val="28"/>
  </w:num>
  <w:num w:numId="29">
    <w:abstractNumId w:val="30"/>
  </w:num>
  <w:num w:numId="30">
    <w:abstractNumId w:val="23"/>
  </w:num>
  <w:num w:numId="31">
    <w:abstractNumId w:val="2"/>
  </w:num>
  <w:num w:numId="32">
    <w:abstractNumId w:val="1"/>
  </w:num>
  <w:num w:numId="33">
    <w:abstractNumId w:val="34"/>
  </w:num>
  <w:num w:numId="34">
    <w:abstractNumId w:val="3"/>
  </w:num>
  <w:num w:numId="35">
    <w:abstractNumId w:val="27"/>
  </w:num>
  <w:num w:numId="36">
    <w:abstractNumId w:val="19"/>
  </w:num>
  <w:num w:numId="37">
    <w:abstractNumId w:val="10"/>
  </w:num>
  <w:num w:numId="38">
    <w:abstractNumId w:val="26"/>
  </w:num>
  <w:num w:numId="39">
    <w:abstractNumId w:val="24"/>
  </w:num>
  <w:num w:numId="40">
    <w:abstractNumId w:val="33"/>
  </w:num>
  <w:num w:numId="41">
    <w:abstractNumId w:val="16"/>
  </w:num>
  <w:num w:numId="42">
    <w:abstractNumId w:val="33"/>
  </w:num>
  <w:num w:numId="43">
    <w:abstractNumId w:val="33"/>
  </w:num>
  <w:num w:numId="44">
    <w:abstractNumId w:val="22"/>
  </w:num>
  <w:num w:numId="45">
    <w:abstractNumId w:val="22"/>
  </w:num>
  <w:num w:numId="46">
    <w:abstractNumId w:val="22"/>
  </w:num>
  <w:num w:numId="47">
    <w:abstractNumId w:val="22"/>
  </w:num>
  <w:num w:numId="48">
    <w:abstractNumId w:val="22"/>
  </w:num>
  <w:num w:numId="49">
    <w:abstractNumId w:val="22"/>
  </w:num>
  <w:num w:numId="50">
    <w:abstractNumId w:val="22"/>
  </w:num>
  <w:num w:numId="51">
    <w:abstractNumId w:val="22"/>
  </w:num>
  <w:num w:numId="52">
    <w:abstractNumId w:val="22"/>
  </w:num>
  <w:num w:numId="53">
    <w:abstractNumId w:val="22"/>
  </w:num>
  <w:num w:numId="54">
    <w:abstractNumId w:val="22"/>
  </w:num>
  <w:num w:numId="55">
    <w:abstractNumId w:val="22"/>
  </w:num>
  <w:num w:numId="56">
    <w:abstractNumId w:val="22"/>
  </w:num>
  <w:num w:numId="57">
    <w:abstractNumId w:val="22"/>
  </w:num>
  <w:num w:numId="58">
    <w:abstractNumId w:val="21"/>
  </w:num>
  <w:num w:numId="59">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consecutiveHyphenLimit w:val="1"/>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E2NLewsDA2NTOzMDJW0lEKTi0uzszPAykwrwUADZDAUywAAAA="/>
  </w:docVars>
  <w:rsids>
    <w:rsidRoot w:val="007403BD"/>
    <w:rsid w:val="00001D83"/>
    <w:rsid w:val="000060F1"/>
    <w:rsid w:val="000062C1"/>
    <w:rsid w:val="00007394"/>
    <w:rsid w:val="000107B2"/>
    <w:rsid w:val="00011885"/>
    <w:rsid w:val="00011F34"/>
    <w:rsid w:val="000130A5"/>
    <w:rsid w:val="000134DA"/>
    <w:rsid w:val="000157D1"/>
    <w:rsid w:val="00017DD3"/>
    <w:rsid w:val="00020BA8"/>
    <w:rsid w:val="0002146E"/>
    <w:rsid w:val="00021C4C"/>
    <w:rsid w:val="00022DE1"/>
    <w:rsid w:val="0002408A"/>
    <w:rsid w:val="00024B9E"/>
    <w:rsid w:val="00025366"/>
    <w:rsid w:val="00026A18"/>
    <w:rsid w:val="00030288"/>
    <w:rsid w:val="00030A16"/>
    <w:rsid w:val="00030C04"/>
    <w:rsid w:val="0003133D"/>
    <w:rsid w:val="00031DA3"/>
    <w:rsid w:val="0003207C"/>
    <w:rsid w:val="00034902"/>
    <w:rsid w:val="00034CF1"/>
    <w:rsid w:val="0003762A"/>
    <w:rsid w:val="00037B3D"/>
    <w:rsid w:val="00037BBE"/>
    <w:rsid w:val="00040863"/>
    <w:rsid w:val="00040962"/>
    <w:rsid w:val="00042ED1"/>
    <w:rsid w:val="00043B0C"/>
    <w:rsid w:val="000444E2"/>
    <w:rsid w:val="0004626C"/>
    <w:rsid w:val="000468A7"/>
    <w:rsid w:val="000500A6"/>
    <w:rsid w:val="00050B3E"/>
    <w:rsid w:val="00052BE4"/>
    <w:rsid w:val="00054FC6"/>
    <w:rsid w:val="0005526F"/>
    <w:rsid w:val="00055F6B"/>
    <w:rsid w:val="00056D66"/>
    <w:rsid w:val="00061D01"/>
    <w:rsid w:val="000633B9"/>
    <w:rsid w:val="000638B3"/>
    <w:rsid w:val="00063987"/>
    <w:rsid w:val="00064090"/>
    <w:rsid w:val="000659B3"/>
    <w:rsid w:val="00067B7B"/>
    <w:rsid w:val="00067BC0"/>
    <w:rsid w:val="00072887"/>
    <w:rsid w:val="00074DF2"/>
    <w:rsid w:val="00075E68"/>
    <w:rsid w:val="00077148"/>
    <w:rsid w:val="00077358"/>
    <w:rsid w:val="0007786D"/>
    <w:rsid w:val="00080E87"/>
    <w:rsid w:val="00081975"/>
    <w:rsid w:val="00082553"/>
    <w:rsid w:val="00082BB9"/>
    <w:rsid w:val="000848C6"/>
    <w:rsid w:val="00086225"/>
    <w:rsid w:val="0008624F"/>
    <w:rsid w:val="0009024D"/>
    <w:rsid w:val="00092146"/>
    <w:rsid w:val="00092285"/>
    <w:rsid w:val="00095402"/>
    <w:rsid w:val="00095AB5"/>
    <w:rsid w:val="00097F86"/>
    <w:rsid w:val="000A0719"/>
    <w:rsid w:val="000A0A42"/>
    <w:rsid w:val="000A0CF3"/>
    <w:rsid w:val="000A0D8A"/>
    <w:rsid w:val="000A0EA0"/>
    <w:rsid w:val="000A2285"/>
    <w:rsid w:val="000A3C3F"/>
    <w:rsid w:val="000A4DA5"/>
    <w:rsid w:val="000A5F7D"/>
    <w:rsid w:val="000A6F2B"/>
    <w:rsid w:val="000A7439"/>
    <w:rsid w:val="000A7A1E"/>
    <w:rsid w:val="000B0430"/>
    <w:rsid w:val="000B0D54"/>
    <w:rsid w:val="000B0E53"/>
    <w:rsid w:val="000B10D7"/>
    <w:rsid w:val="000B2FF5"/>
    <w:rsid w:val="000B31B9"/>
    <w:rsid w:val="000B576D"/>
    <w:rsid w:val="000B73A7"/>
    <w:rsid w:val="000C0A94"/>
    <w:rsid w:val="000C3B24"/>
    <w:rsid w:val="000C5478"/>
    <w:rsid w:val="000D01AB"/>
    <w:rsid w:val="000D1710"/>
    <w:rsid w:val="000D1DD2"/>
    <w:rsid w:val="000D2F51"/>
    <w:rsid w:val="000D3135"/>
    <w:rsid w:val="000D5308"/>
    <w:rsid w:val="000D5EA8"/>
    <w:rsid w:val="000D77FD"/>
    <w:rsid w:val="000D7DD3"/>
    <w:rsid w:val="000E0E3F"/>
    <w:rsid w:val="000E1401"/>
    <w:rsid w:val="000E224D"/>
    <w:rsid w:val="000E32CA"/>
    <w:rsid w:val="000F09D8"/>
    <w:rsid w:val="000F2C09"/>
    <w:rsid w:val="000F379A"/>
    <w:rsid w:val="000F716D"/>
    <w:rsid w:val="00103BC2"/>
    <w:rsid w:val="00104423"/>
    <w:rsid w:val="0010459D"/>
    <w:rsid w:val="00104E0C"/>
    <w:rsid w:val="001057D6"/>
    <w:rsid w:val="001079D5"/>
    <w:rsid w:val="0011040E"/>
    <w:rsid w:val="001114C2"/>
    <w:rsid w:val="001120E2"/>
    <w:rsid w:val="00113FAA"/>
    <w:rsid w:val="00120DD6"/>
    <w:rsid w:val="00121A44"/>
    <w:rsid w:val="001228C3"/>
    <w:rsid w:val="0012372C"/>
    <w:rsid w:val="00123F90"/>
    <w:rsid w:val="001249C6"/>
    <w:rsid w:val="00124FE8"/>
    <w:rsid w:val="001251BF"/>
    <w:rsid w:val="00126D75"/>
    <w:rsid w:val="00126DFF"/>
    <w:rsid w:val="00126F49"/>
    <w:rsid w:val="00127106"/>
    <w:rsid w:val="00130239"/>
    <w:rsid w:val="00130257"/>
    <w:rsid w:val="00130938"/>
    <w:rsid w:val="00131921"/>
    <w:rsid w:val="001323E6"/>
    <w:rsid w:val="001340D9"/>
    <w:rsid w:val="00135B81"/>
    <w:rsid w:val="001372D3"/>
    <w:rsid w:val="00137E49"/>
    <w:rsid w:val="00140001"/>
    <w:rsid w:val="001402BE"/>
    <w:rsid w:val="00141C22"/>
    <w:rsid w:val="00141D3A"/>
    <w:rsid w:val="001424A8"/>
    <w:rsid w:val="00143CAF"/>
    <w:rsid w:val="00145285"/>
    <w:rsid w:val="001453B6"/>
    <w:rsid w:val="00145D9F"/>
    <w:rsid w:val="001462CC"/>
    <w:rsid w:val="001463F5"/>
    <w:rsid w:val="0015457B"/>
    <w:rsid w:val="0015546D"/>
    <w:rsid w:val="00155661"/>
    <w:rsid w:val="001556C5"/>
    <w:rsid w:val="00157996"/>
    <w:rsid w:val="001603E5"/>
    <w:rsid w:val="00160527"/>
    <w:rsid w:val="0016110C"/>
    <w:rsid w:val="00161CB6"/>
    <w:rsid w:val="00166E61"/>
    <w:rsid w:val="001678C9"/>
    <w:rsid w:val="00170249"/>
    <w:rsid w:val="001704F1"/>
    <w:rsid w:val="00172134"/>
    <w:rsid w:val="0017234D"/>
    <w:rsid w:val="001726EB"/>
    <w:rsid w:val="00174A89"/>
    <w:rsid w:val="001758AC"/>
    <w:rsid w:val="00175AC5"/>
    <w:rsid w:val="00175E68"/>
    <w:rsid w:val="00176413"/>
    <w:rsid w:val="0017743D"/>
    <w:rsid w:val="00180AC4"/>
    <w:rsid w:val="00182662"/>
    <w:rsid w:val="00182A14"/>
    <w:rsid w:val="00182AD5"/>
    <w:rsid w:val="00183013"/>
    <w:rsid w:val="00183326"/>
    <w:rsid w:val="00185506"/>
    <w:rsid w:val="0018693B"/>
    <w:rsid w:val="0018708D"/>
    <w:rsid w:val="00190D5B"/>
    <w:rsid w:val="00191A96"/>
    <w:rsid w:val="00192CE0"/>
    <w:rsid w:val="00193AAA"/>
    <w:rsid w:val="00193CA7"/>
    <w:rsid w:val="00195455"/>
    <w:rsid w:val="0019741D"/>
    <w:rsid w:val="001A195A"/>
    <w:rsid w:val="001A19A2"/>
    <w:rsid w:val="001A1B25"/>
    <w:rsid w:val="001A3AD4"/>
    <w:rsid w:val="001A4078"/>
    <w:rsid w:val="001A62A1"/>
    <w:rsid w:val="001A7A8D"/>
    <w:rsid w:val="001B096A"/>
    <w:rsid w:val="001B10B9"/>
    <w:rsid w:val="001B491B"/>
    <w:rsid w:val="001B4BD0"/>
    <w:rsid w:val="001B5126"/>
    <w:rsid w:val="001B53B2"/>
    <w:rsid w:val="001B5822"/>
    <w:rsid w:val="001B673B"/>
    <w:rsid w:val="001B7B64"/>
    <w:rsid w:val="001C0385"/>
    <w:rsid w:val="001C0525"/>
    <w:rsid w:val="001C05B6"/>
    <w:rsid w:val="001C1551"/>
    <w:rsid w:val="001C2BA8"/>
    <w:rsid w:val="001C3499"/>
    <w:rsid w:val="001C3ADD"/>
    <w:rsid w:val="001C4B1E"/>
    <w:rsid w:val="001C54DF"/>
    <w:rsid w:val="001C5E83"/>
    <w:rsid w:val="001C5E8F"/>
    <w:rsid w:val="001C6FBF"/>
    <w:rsid w:val="001C7405"/>
    <w:rsid w:val="001C7B4E"/>
    <w:rsid w:val="001D1D7F"/>
    <w:rsid w:val="001D3AE4"/>
    <w:rsid w:val="001D5046"/>
    <w:rsid w:val="001D66D2"/>
    <w:rsid w:val="001D7BD1"/>
    <w:rsid w:val="001E162C"/>
    <w:rsid w:val="001E2270"/>
    <w:rsid w:val="001E3626"/>
    <w:rsid w:val="001E3704"/>
    <w:rsid w:val="001E3A09"/>
    <w:rsid w:val="001E3BB6"/>
    <w:rsid w:val="001E40E8"/>
    <w:rsid w:val="001E58C9"/>
    <w:rsid w:val="001E67FF"/>
    <w:rsid w:val="001E7872"/>
    <w:rsid w:val="001F0008"/>
    <w:rsid w:val="001F03A8"/>
    <w:rsid w:val="001F06C8"/>
    <w:rsid w:val="001F1977"/>
    <w:rsid w:val="00202446"/>
    <w:rsid w:val="0020495D"/>
    <w:rsid w:val="00206E7A"/>
    <w:rsid w:val="00206F5A"/>
    <w:rsid w:val="002121C4"/>
    <w:rsid w:val="00212F00"/>
    <w:rsid w:val="00213786"/>
    <w:rsid w:val="0021385D"/>
    <w:rsid w:val="00215988"/>
    <w:rsid w:val="002159CC"/>
    <w:rsid w:val="00216C0E"/>
    <w:rsid w:val="00217FCC"/>
    <w:rsid w:val="0022049F"/>
    <w:rsid w:val="00221B0B"/>
    <w:rsid w:val="00221B63"/>
    <w:rsid w:val="00224994"/>
    <w:rsid w:val="00224A2F"/>
    <w:rsid w:val="0022713C"/>
    <w:rsid w:val="002276E2"/>
    <w:rsid w:val="0022798D"/>
    <w:rsid w:val="002305C5"/>
    <w:rsid w:val="002319E5"/>
    <w:rsid w:val="00231D5C"/>
    <w:rsid w:val="002323B2"/>
    <w:rsid w:val="002329B5"/>
    <w:rsid w:val="002335A2"/>
    <w:rsid w:val="002346DD"/>
    <w:rsid w:val="00234C9E"/>
    <w:rsid w:val="00240DC0"/>
    <w:rsid w:val="00241801"/>
    <w:rsid w:val="00244B83"/>
    <w:rsid w:val="00245A9F"/>
    <w:rsid w:val="00247B94"/>
    <w:rsid w:val="002506A8"/>
    <w:rsid w:val="00251EB5"/>
    <w:rsid w:val="00251F2E"/>
    <w:rsid w:val="0025298E"/>
    <w:rsid w:val="00253BEC"/>
    <w:rsid w:val="00254302"/>
    <w:rsid w:val="00254557"/>
    <w:rsid w:val="0026235C"/>
    <w:rsid w:val="00264D5B"/>
    <w:rsid w:val="0026610C"/>
    <w:rsid w:val="00266D0D"/>
    <w:rsid w:val="00266DE8"/>
    <w:rsid w:val="00266E0E"/>
    <w:rsid w:val="00267825"/>
    <w:rsid w:val="0027152D"/>
    <w:rsid w:val="00274BEE"/>
    <w:rsid w:val="002767D1"/>
    <w:rsid w:val="0027734A"/>
    <w:rsid w:val="00277698"/>
    <w:rsid w:val="002819B7"/>
    <w:rsid w:val="00283067"/>
    <w:rsid w:val="00283CAD"/>
    <w:rsid w:val="0028453C"/>
    <w:rsid w:val="00286085"/>
    <w:rsid w:val="002860B1"/>
    <w:rsid w:val="002861DF"/>
    <w:rsid w:val="00286CA5"/>
    <w:rsid w:val="00287403"/>
    <w:rsid w:val="00287430"/>
    <w:rsid w:val="002903D2"/>
    <w:rsid w:val="00291687"/>
    <w:rsid w:val="00293489"/>
    <w:rsid w:val="00293946"/>
    <w:rsid w:val="00293FB4"/>
    <w:rsid w:val="00295010"/>
    <w:rsid w:val="0029558F"/>
    <w:rsid w:val="00295B69"/>
    <w:rsid w:val="0029779E"/>
    <w:rsid w:val="002A06CF"/>
    <w:rsid w:val="002A09D8"/>
    <w:rsid w:val="002A2571"/>
    <w:rsid w:val="002A3145"/>
    <w:rsid w:val="002A379D"/>
    <w:rsid w:val="002A3B56"/>
    <w:rsid w:val="002A59C5"/>
    <w:rsid w:val="002A79B7"/>
    <w:rsid w:val="002B02F6"/>
    <w:rsid w:val="002B03B5"/>
    <w:rsid w:val="002B2F3F"/>
    <w:rsid w:val="002B40CD"/>
    <w:rsid w:val="002B574D"/>
    <w:rsid w:val="002B694C"/>
    <w:rsid w:val="002B7C80"/>
    <w:rsid w:val="002C1231"/>
    <w:rsid w:val="002C1DFC"/>
    <w:rsid w:val="002C4085"/>
    <w:rsid w:val="002C7FC6"/>
    <w:rsid w:val="002D0289"/>
    <w:rsid w:val="002D1C6F"/>
    <w:rsid w:val="002D309E"/>
    <w:rsid w:val="002D6405"/>
    <w:rsid w:val="002D70CB"/>
    <w:rsid w:val="002D729E"/>
    <w:rsid w:val="002E032D"/>
    <w:rsid w:val="002E485E"/>
    <w:rsid w:val="002E5192"/>
    <w:rsid w:val="002E5760"/>
    <w:rsid w:val="002E5E5B"/>
    <w:rsid w:val="002E64C3"/>
    <w:rsid w:val="002E6AC6"/>
    <w:rsid w:val="002E791C"/>
    <w:rsid w:val="002F266F"/>
    <w:rsid w:val="002F3875"/>
    <w:rsid w:val="002F47A4"/>
    <w:rsid w:val="002F64B6"/>
    <w:rsid w:val="002F72BF"/>
    <w:rsid w:val="002F7992"/>
    <w:rsid w:val="00301A02"/>
    <w:rsid w:val="00302350"/>
    <w:rsid w:val="00302ACB"/>
    <w:rsid w:val="003055ED"/>
    <w:rsid w:val="0030573E"/>
    <w:rsid w:val="003074FA"/>
    <w:rsid w:val="0030786F"/>
    <w:rsid w:val="00307A61"/>
    <w:rsid w:val="00307E20"/>
    <w:rsid w:val="003104E7"/>
    <w:rsid w:val="003117E2"/>
    <w:rsid w:val="00311CF7"/>
    <w:rsid w:val="003137B2"/>
    <w:rsid w:val="003147D4"/>
    <w:rsid w:val="003149AE"/>
    <w:rsid w:val="0031621C"/>
    <w:rsid w:val="00316635"/>
    <w:rsid w:val="003210DC"/>
    <w:rsid w:val="00321246"/>
    <w:rsid w:val="00321735"/>
    <w:rsid w:val="00322780"/>
    <w:rsid w:val="00322846"/>
    <w:rsid w:val="00322B07"/>
    <w:rsid w:val="003246F5"/>
    <w:rsid w:val="00324739"/>
    <w:rsid w:val="003267C2"/>
    <w:rsid w:val="00327F35"/>
    <w:rsid w:val="00332ACB"/>
    <w:rsid w:val="00332C3E"/>
    <w:rsid w:val="00334B56"/>
    <w:rsid w:val="0033529D"/>
    <w:rsid w:val="003352A0"/>
    <w:rsid w:val="0033642F"/>
    <w:rsid w:val="003367BA"/>
    <w:rsid w:val="003429DB"/>
    <w:rsid w:val="00342F01"/>
    <w:rsid w:val="00342F51"/>
    <w:rsid w:val="00343492"/>
    <w:rsid w:val="003436E5"/>
    <w:rsid w:val="00344E20"/>
    <w:rsid w:val="00346A54"/>
    <w:rsid w:val="00346D54"/>
    <w:rsid w:val="00352354"/>
    <w:rsid w:val="003526AE"/>
    <w:rsid w:val="00352C0E"/>
    <w:rsid w:val="00353460"/>
    <w:rsid w:val="00354726"/>
    <w:rsid w:val="00354A14"/>
    <w:rsid w:val="00355678"/>
    <w:rsid w:val="00355FF2"/>
    <w:rsid w:val="00356E72"/>
    <w:rsid w:val="00356EC0"/>
    <w:rsid w:val="003572AE"/>
    <w:rsid w:val="00360218"/>
    <w:rsid w:val="0036045D"/>
    <w:rsid w:val="00360725"/>
    <w:rsid w:val="00363234"/>
    <w:rsid w:val="0036368B"/>
    <w:rsid w:val="003643CA"/>
    <w:rsid w:val="00364EDE"/>
    <w:rsid w:val="003657BD"/>
    <w:rsid w:val="00366B56"/>
    <w:rsid w:val="00367138"/>
    <w:rsid w:val="00371070"/>
    <w:rsid w:val="003722A1"/>
    <w:rsid w:val="00375F56"/>
    <w:rsid w:val="00377D84"/>
    <w:rsid w:val="00380E98"/>
    <w:rsid w:val="00385865"/>
    <w:rsid w:val="00385B2A"/>
    <w:rsid w:val="003907BE"/>
    <w:rsid w:val="0039186A"/>
    <w:rsid w:val="003930F5"/>
    <w:rsid w:val="003938B5"/>
    <w:rsid w:val="00393DA3"/>
    <w:rsid w:val="00394DC2"/>
    <w:rsid w:val="00394F70"/>
    <w:rsid w:val="00395295"/>
    <w:rsid w:val="00395FCD"/>
    <w:rsid w:val="00396650"/>
    <w:rsid w:val="0039695F"/>
    <w:rsid w:val="003969E5"/>
    <w:rsid w:val="003978AC"/>
    <w:rsid w:val="003A120E"/>
    <w:rsid w:val="003A40A2"/>
    <w:rsid w:val="003A4555"/>
    <w:rsid w:val="003A59AC"/>
    <w:rsid w:val="003A5AA3"/>
    <w:rsid w:val="003A5F7B"/>
    <w:rsid w:val="003A661E"/>
    <w:rsid w:val="003A68AC"/>
    <w:rsid w:val="003A6DBB"/>
    <w:rsid w:val="003A6FE8"/>
    <w:rsid w:val="003A7413"/>
    <w:rsid w:val="003A7CF5"/>
    <w:rsid w:val="003B24DF"/>
    <w:rsid w:val="003B672F"/>
    <w:rsid w:val="003B7AB5"/>
    <w:rsid w:val="003C0823"/>
    <w:rsid w:val="003C083B"/>
    <w:rsid w:val="003C15A2"/>
    <w:rsid w:val="003C5C21"/>
    <w:rsid w:val="003C6628"/>
    <w:rsid w:val="003C77D9"/>
    <w:rsid w:val="003D0011"/>
    <w:rsid w:val="003D0236"/>
    <w:rsid w:val="003D02B3"/>
    <w:rsid w:val="003D126A"/>
    <w:rsid w:val="003D2A1E"/>
    <w:rsid w:val="003D31C7"/>
    <w:rsid w:val="003D4DAD"/>
    <w:rsid w:val="003D53A7"/>
    <w:rsid w:val="003D62BC"/>
    <w:rsid w:val="003E1AA8"/>
    <w:rsid w:val="003E4F89"/>
    <w:rsid w:val="003E4F91"/>
    <w:rsid w:val="003E655D"/>
    <w:rsid w:val="003E7CE3"/>
    <w:rsid w:val="003E7F32"/>
    <w:rsid w:val="003F074D"/>
    <w:rsid w:val="003F0DCD"/>
    <w:rsid w:val="003F2F73"/>
    <w:rsid w:val="003F360C"/>
    <w:rsid w:val="003F38D5"/>
    <w:rsid w:val="003F556D"/>
    <w:rsid w:val="003F724F"/>
    <w:rsid w:val="003F7802"/>
    <w:rsid w:val="0040032B"/>
    <w:rsid w:val="0040034B"/>
    <w:rsid w:val="0040145B"/>
    <w:rsid w:val="00402820"/>
    <w:rsid w:val="00402A47"/>
    <w:rsid w:val="00402D7C"/>
    <w:rsid w:val="004041E5"/>
    <w:rsid w:val="00405771"/>
    <w:rsid w:val="00407CFF"/>
    <w:rsid w:val="004108C6"/>
    <w:rsid w:val="00411054"/>
    <w:rsid w:val="004111E8"/>
    <w:rsid w:val="00412138"/>
    <w:rsid w:val="00412527"/>
    <w:rsid w:val="004133A4"/>
    <w:rsid w:val="00414980"/>
    <w:rsid w:val="004206D8"/>
    <w:rsid w:val="00421163"/>
    <w:rsid w:val="004218C3"/>
    <w:rsid w:val="004229AD"/>
    <w:rsid w:val="004237BE"/>
    <w:rsid w:val="00424064"/>
    <w:rsid w:val="004241D5"/>
    <w:rsid w:val="0042520F"/>
    <w:rsid w:val="0042536A"/>
    <w:rsid w:val="004260E8"/>
    <w:rsid w:val="00426A9D"/>
    <w:rsid w:val="00432392"/>
    <w:rsid w:val="00432EAF"/>
    <w:rsid w:val="00432FE3"/>
    <w:rsid w:val="00433AEB"/>
    <w:rsid w:val="004373F8"/>
    <w:rsid w:val="004400EC"/>
    <w:rsid w:val="00440621"/>
    <w:rsid w:val="00442EE0"/>
    <w:rsid w:val="0044399D"/>
    <w:rsid w:val="0044438E"/>
    <w:rsid w:val="00445289"/>
    <w:rsid w:val="004454A4"/>
    <w:rsid w:val="00447479"/>
    <w:rsid w:val="0044778D"/>
    <w:rsid w:val="00447BC5"/>
    <w:rsid w:val="00450953"/>
    <w:rsid w:val="00450B9F"/>
    <w:rsid w:val="00451468"/>
    <w:rsid w:val="00451ABC"/>
    <w:rsid w:val="00452143"/>
    <w:rsid w:val="0045331E"/>
    <w:rsid w:val="00453EAC"/>
    <w:rsid w:val="004546AD"/>
    <w:rsid w:val="004563AE"/>
    <w:rsid w:val="00457765"/>
    <w:rsid w:val="00457A30"/>
    <w:rsid w:val="004615EC"/>
    <w:rsid w:val="00461636"/>
    <w:rsid w:val="00461B37"/>
    <w:rsid w:val="00462801"/>
    <w:rsid w:val="00462A3D"/>
    <w:rsid w:val="00462EEB"/>
    <w:rsid w:val="00463C43"/>
    <w:rsid w:val="004649DB"/>
    <w:rsid w:val="00464A31"/>
    <w:rsid w:val="00464DC2"/>
    <w:rsid w:val="00465135"/>
    <w:rsid w:val="00465A5E"/>
    <w:rsid w:val="00465D24"/>
    <w:rsid w:val="004662FB"/>
    <w:rsid w:val="004675A8"/>
    <w:rsid w:val="004709A5"/>
    <w:rsid w:val="004712CE"/>
    <w:rsid w:val="00473A43"/>
    <w:rsid w:val="00474D7C"/>
    <w:rsid w:val="00475746"/>
    <w:rsid w:val="004758FF"/>
    <w:rsid w:val="0047629E"/>
    <w:rsid w:val="00476662"/>
    <w:rsid w:val="00477BE4"/>
    <w:rsid w:val="00480D55"/>
    <w:rsid w:val="00482F07"/>
    <w:rsid w:val="00483436"/>
    <w:rsid w:val="0048502C"/>
    <w:rsid w:val="00485635"/>
    <w:rsid w:val="00485B2B"/>
    <w:rsid w:val="0049122C"/>
    <w:rsid w:val="004935DC"/>
    <w:rsid w:val="004946AD"/>
    <w:rsid w:val="004951E6"/>
    <w:rsid w:val="0049560B"/>
    <w:rsid w:val="0049582B"/>
    <w:rsid w:val="004973C2"/>
    <w:rsid w:val="00497A17"/>
    <w:rsid w:val="004A1A33"/>
    <w:rsid w:val="004A21A2"/>
    <w:rsid w:val="004A330A"/>
    <w:rsid w:val="004A4E13"/>
    <w:rsid w:val="004A6D0A"/>
    <w:rsid w:val="004A7282"/>
    <w:rsid w:val="004A76F6"/>
    <w:rsid w:val="004A78B5"/>
    <w:rsid w:val="004B0386"/>
    <w:rsid w:val="004B09C8"/>
    <w:rsid w:val="004B119F"/>
    <w:rsid w:val="004B1ED7"/>
    <w:rsid w:val="004B30C6"/>
    <w:rsid w:val="004B3DC0"/>
    <w:rsid w:val="004B4AB6"/>
    <w:rsid w:val="004B58E6"/>
    <w:rsid w:val="004B5FDE"/>
    <w:rsid w:val="004B79AF"/>
    <w:rsid w:val="004B7C5C"/>
    <w:rsid w:val="004C06CC"/>
    <w:rsid w:val="004C177A"/>
    <w:rsid w:val="004C1F03"/>
    <w:rsid w:val="004C4328"/>
    <w:rsid w:val="004C75B2"/>
    <w:rsid w:val="004D1C27"/>
    <w:rsid w:val="004D1DEA"/>
    <w:rsid w:val="004D268E"/>
    <w:rsid w:val="004D26B7"/>
    <w:rsid w:val="004D398A"/>
    <w:rsid w:val="004D4EAC"/>
    <w:rsid w:val="004D5505"/>
    <w:rsid w:val="004D5935"/>
    <w:rsid w:val="004D6ED7"/>
    <w:rsid w:val="004E1B59"/>
    <w:rsid w:val="004E1BCD"/>
    <w:rsid w:val="004E219A"/>
    <w:rsid w:val="004E38EB"/>
    <w:rsid w:val="004E4601"/>
    <w:rsid w:val="004E5849"/>
    <w:rsid w:val="004E6DFF"/>
    <w:rsid w:val="004F17E5"/>
    <w:rsid w:val="004F1831"/>
    <w:rsid w:val="004F1995"/>
    <w:rsid w:val="004F3CEF"/>
    <w:rsid w:val="004F4BAA"/>
    <w:rsid w:val="004F51F0"/>
    <w:rsid w:val="004F6D53"/>
    <w:rsid w:val="004F7ABE"/>
    <w:rsid w:val="005001D2"/>
    <w:rsid w:val="00500A52"/>
    <w:rsid w:val="00500D8D"/>
    <w:rsid w:val="005015FE"/>
    <w:rsid w:val="0050194C"/>
    <w:rsid w:val="00501996"/>
    <w:rsid w:val="00501F1F"/>
    <w:rsid w:val="00502216"/>
    <w:rsid w:val="005031D7"/>
    <w:rsid w:val="005036DA"/>
    <w:rsid w:val="005054F0"/>
    <w:rsid w:val="00505B01"/>
    <w:rsid w:val="00506711"/>
    <w:rsid w:val="00512808"/>
    <w:rsid w:val="00514663"/>
    <w:rsid w:val="00515817"/>
    <w:rsid w:val="005165C8"/>
    <w:rsid w:val="00516786"/>
    <w:rsid w:val="0051791C"/>
    <w:rsid w:val="0052184E"/>
    <w:rsid w:val="005218BC"/>
    <w:rsid w:val="00521A4A"/>
    <w:rsid w:val="00521CA6"/>
    <w:rsid w:val="0052291A"/>
    <w:rsid w:val="00522A99"/>
    <w:rsid w:val="0052302B"/>
    <w:rsid w:val="00523CE1"/>
    <w:rsid w:val="00523DA9"/>
    <w:rsid w:val="0052448F"/>
    <w:rsid w:val="00524B7F"/>
    <w:rsid w:val="005258C9"/>
    <w:rsid w:val="00525A49"/>
    <w:rsid w:val="00526BD5"/>
    <w:rsid w:val="00527C81"/>
    <w:rsid w:val="00531966"/>
    <w:rsid w:val="00532287"/>
    <w:rsid w:val="00532EF0"/>
    <w:rsid w:val="00535F38"/>
    <w:rsid w:val="00536655"/>
    <w:rsid w:val="0054140D"/>
    <w:rsid w:val="00541544"/>
    <w:rsid w:val="00545432"/>
    <w:rsid w:val="005454B0"/>
    <w:rsid w:val="005454E1"/>
    <w:rsid w:val="0054648A"/>
    <w:rsid w:val="005479BB"/>
    <w:rsid w:val="00547DE8"/>
    <w:rsid w:val="00552449"/>
    <w:rsid w:val="00554E89"/>
    <w:rsid w:val="00555F67"/>
    <w:rsid w:val="00557FEC"/>
    <w:rsid w:val="00560A1E"/>
    <w:rsid w:val="005616EA"/>
    <w:rsid w:val="00561B5C"/>
    <w:rsid w:val="00565187"/>
    <w:rsid w:val="00565B98"/>
    <w:rsid w:val="005663D8"/>
    <w:rsid w:val="0056706A"/>
    <w:rsid w:val="0056726F"/>
    <w:rsid w:val="0056795C"/>
    <w:rsid w:val="005703D6"/>
    <w:rsid w:val="00570471"/>
    <w:rsid w:val="00571422"/>
    <w:rsid w:val="00573DE8"/>
    <w:rsid w:val="00574C70"/>
    <w:rsid w:val="005750F8"/>
    <w:rsid w:val="005756D5"/>
    <w:rsid w:val="0057574D"/>
    <w:rsid w:val="0057629F"/>
    <w:rsid w:val="0057684B"/>
    <w:rsid w:val="00576E45"/>
    <w:rsid w:val="00580497"/>
    <w:rsid w:val="00580976"/>
    <w:rsid w:val="005822C4"/>
    <w:rsid w:val="00582774"/>
    <w:rsid w:val="00584CFF"/>
    <w:rsid w:val="00585B76"/>
    <w:rsid w:val="00585F69"/>
    <w:rsid w:val="0058638C"/>
    <w:rsid w:val="00590772"/>
    <w:rsid w:val="005907F4"/>
    <w:rsid w:val="00592835"/>
    <w:rsid w:val="00593B74"/>
    <w:rsid w:val="00593E5B"/>
    <w:rsid w:val="00594CBE"/>
    <w:rsid w:val="00594E9D"/>
    <w:rsid w:val="00595125"/>
    <w:rsid w:val="00596B80"/>
    <w:rsid w:val="005978F1"/>
    <w:rsid w:val="00597992"/>
    <w:rsid w:val="00597ECF"/>
    <w:rsid w:val="005A09DC"/>
    <w:rsid w:val="005A12B6"/>
    <w:rsid w:val="005A182E"/>
    <w:rsid w:val="005A27C3"/>
    <w:rsid w:val="005A6E21"/>
    <w:rsid w:val="005A70C7"/>
    <w:rsid w:val="005A7145"/>
    <w:rsid w:val="005A75CB"/>
    <w:rsid w:val="005A7FE8"/>
    <w:rsid w:val="005B2831"/>
    <w:rsid w:val="005B2CA6"/>
    <w:rsid w:val="005B310D"/>
    <w:rsid w:val="005B31BD"/>
    <w:rsid w:val="005B4129"/>
    <w:rsid w:val="005B6A1A"/>
    <w:rsid w:val="005C0D3B"/>
    <w:rsid w:val="005C2A85"/>
    <w:rsid w:val="005C2B62"/>
    <w:rsid w:val="005C396B"/>
    <w:rsid w:val="005C3A47"/>
    <w:rsid w:val="005C3AC1"/>
    <w:rsid w:val="005C6ADA"/>
    <w:rsid w:val="005D056F"/>
    <w:rsid w:val="005D17EC"/>
    <w:rsid w:val="005D2BBC"/>
    <w:rsid w:val="005D3585"/>
    <w:rsid w:val="005D470F"/>
    <w:rsid w:val="005D48BE"/>
    <w:rsid w:val="005D4CC1"/>
    <w:rsid w:val="005D5070"/>
    <w:rsid w:val="005D507A"/>
    <w:rsid w:val="005E47B6"/>
    <w:rsid w:val="005E6F0D"/>
    <w:rsid w:val="005F078C"/>
    <w:rsid w:val="005F181B"/>
    <w:rsid w:val="005F22A5"/>
    <w:rsid w:val="005F366F"/>
    <w:rsid w:val="005F46F4"/>
    <w:rsid w:val="005F4798"/>
    <w:rsid w:val="005F49B2"/>
    <w:rsid w:val="005F52A4"/>
    <w:rsid w:val="005F5FDB"/>
    <w:rsid w:val="006003ED"/>
    <w:rsid w:val="0060051F"/>
    <w:rsid w:val="00600BE7"/>
    <w:rsid w:val="006015A6"/>
    <w:rsid w:val="00604C2D"/>
    <w:rsid w:val="00605A63"/>
    <w:rsid w:val="00605B0B"/>
    <w:rsid w:val="00606E3B"/>
    <w:rsid w:val="006111FE"/>
    <w:rsid w:val="00613425"/>
    <w:rsid w:val="00614452"/>
    <w:rsid w:val="006145C0"/>
    <w:rsid w:val="00615219"/>
    <w:rsid w:val="0062082D"/>
    <w:rsid w:val="00621494"/>
    <w:rsid w:val="00622334"/>
    <w:rsid w:val="00622732"/>
    <w:rsid w:val="00622B48"/>
    <w:rsid w:val="006240B1"/>
    <w:rsid w:val="0062486E"/>
    <w:rsid w:val="0062591C"/>
    <w:rsid w:val="00625A98"/>
    <w:rsid w:val="006269DA"/>
    <w:rsid w:val="00626A8F"/>
    <w:rsid w:val="00626F6A"/>
    <w:rsid w:val="00627519"/>
    <w:rsid w:val="00630D6B"/>
    <w:rsid w:val="0063160A"/>
    <w:rsid w:val="0063182A"/>
    <w:rsid w:val="006343F2"/>
    <w:rsid w:val="00635C30"/>
    <w:rsid w:val="0063631B"/>
    <w:rsid w:val="00636462"/>
    <w:rsid w:val="0063713E"/>
    <w:rsid w:val="006409B1"/>
    <w:rsid w:val="00640F56"/>
    <w:rsid w:val="00641207"/>
    <w:rsid w:val="006417AB"/>
    <w:rsid w:val="00642775"/>
    <w:rsid w:val="00642F68"/>
    <w:rsid w:val="00642FBE"/>
    <w:rsid w:val="006442B0"/>
    <w:rsid w:val="006444D3"/>
    <w:rsid w:val="006458A1"/>
    <w:rsid w:val="006469AF"/>
    <w:rsid w:val="0064716E"/>
    <w:rsid w:val="00647837"/>
    <w:rsid w:val="0065384C"/>
    <w:rsid w:val="00655E76"/>
    <w:rsid w:val="00655FFA"/>
    <w:rsid w:val="00656497"/>
    <w:rsid w:val="00661EAA"/>
    <w:rsid w:val="00662171"/>
    <w:rsid w:val="0066285F"/>
    <w:rsid w:val="006641F0"/>
    <w:rsid w:val="0066504A"/>
    <w:rsid w:val="00665D3B"/>
    <w:rsid w:val="00670095"/>
    <w:rsid w:val="006701E1"/>
    <w:rsid w:val="00670925"/>
    <w:rsid w:val="0067163D"/>
    <w:rsid w:val="00673888"/>
    <w:rsid w:val="006761E7"/>
    <w:rsid w:val="0067754A"/>
    <w:rsid w:val="00677C53"/>
    <w:rsid w:val="00680B93"/>
    <w:rsid w:val="006813F0"/>
    <w:rsid w:val="00682EF5"/>
    <w:rsid w:val="006843D6"/>
    <w:rsid w:val="0068450B"/>
    <w:rsid w:val="00694402"/>
    <w:rsid w:val="00694DE1"/>
    <w:rsid w:val="00696571"/>
    <w:rsid w:val="00696B64"/>
    <w:rsid w:val="00697702"/>
    <w:rsid w:val="006A021B"/>
    <w:rsid w:val="006A068C"/>
    <w:rsid w:val="006A0871"/>
    <w:rsid w:val="006A179B"/>
    <w:rsid w:val="006A1B3A"/>
    <w:rsid w:val="006A211B"/>
    <w:rsid w:val="006A287A"/>
    <w:rsid w:val="006A370C"/>
    <w:rsid w:val="006A49C1"/>
    <w:rsid w:val="006A5956"/>
    <w:rsid w:val="006A5CC6"/>
    <w:rsid w:val="006B17A2"/>
    <w:rsid w:val="006B257A"/>
    <w:rsid w:val="006B2A68"/>
    <w:rsid w:val="006B408B"/>
    <w:rsid w:val="006B4122"/>
    <w:rsid w:val="006B43C2"/>
    <w:rsid w:val="006B49AD"/>
    <w:rsid w:val="006B4AB9"/>
    <w:rsid w:val="006B668A"/>
    <w:rsid w:val="006B74BF"/>
    <w:rsid w:val="006B7F42"/>
    <w:rsid w:val="006C0ED0"/>
    <w:rsid w:val="006C1255"/>
    <w:rsid w:val="006C2455"/>
    <w:rsid w:val="006C611C"/>
    <w:rsid w:val="006D03B3"/>
    <w:rsid w:val="006D0585"/>
    <w:rsid w:val="006D0A04"/>
    <w:rsid w:val="006D0EF8"/>
    <w:rsid w:val="006D2D96"/>
    <w:rsid w:val="006D31E2"/>
    <w:rsid w:val="006D4DAF"/>
    <w:rsid w:val="006D62A8"/>
    <w:rsid w:val="006D63CF"/>
    <w:rsid w:val="006D6911"/>
    <w:rsid w:val="006D7A2E"/>
    <w:rsid w:val="006E0607"/>
    <w:rsid w:val="006E2C25"/>
    <w:rsid w:val="006E3D15"/>
    <w:rsid w:val="006E4B62"/>
    <w:rsid w:val="006E4EC6"/>
    <w:rsid w:val="006E5A5B"/>
    <w:rsid w:val="006E5BC5"/>
    <w:rsid w:val="006E70C8"/>
    <w:rsid w:val="006F0DC4"/>
    <w:rsid w:val="006F1BB4"/>
    <w:rsid w:val="006F6A22"/>
    <w:rsid w:val="006F6B19"/>
    <w:rsid w:val="007009CC"/>
    <w:rsid w:val="007012E6"/>
    <w:rsid w:val="00702556"/>
    <w:rsid w:val="007030B4"/>
    <w:rsid w:val="0070322F"/>
    <w:rsid w:val="00703BF7"/>
    <w:rsid w:val="00704974"/>
    <w:rsid w:val="007053FE"/>
    <w:rsid w:val="007058B4"/>
    <w:rsid w:val="00710224"/>
    <w:rsid w:val="00713232"/>
    <w:rsid w:val="0071348A"/>
    <w:rsid w:val="007136F6"/>
    <w:rsid w:val="00713B78"/>
    <w:rsid w:val="00714101"/>
    <w:rsid w:val="00715DED"/>
    <w:rsid w:val="007170A0"/>
    <w:rsid w:val="007179DE"/>
    <w:rsid w:val="00717EB9"/>
    <w:rsid w:val="0072067E"/>
    <w:rsid w:val="0072136B"/>
    <w:rsid w:val="007275D3"/>
    <w:rsid w:val="00730F9D"/>
    <w:rsid w:val="007325C2"/>
    <w:rsid w:val="0073412B"/>
    <w:rsid w:val="007349C5"/>
    <w:rsid w:val="007352E2"/>
    <w:rsid w:val="0073547C"/>
    <w:rsid w:val="00736BC9"/>
    <w:rsid w:val="00736DCA"/>
    <w:rsid w:val="007403BD"/>
    <w:rsid w:val="00740456"/>
    <w:rsid w:val="007409D2"/>
    <w:rsid w:val="00741493"/>
    <w:rsid w:val="007414C9"/>
    <w:rsid w:val="007441CC"/>
    <w:rsid w:val="0074450A"/>
    <w:rsid w:val="00744844"/>
    <w:rsid w:val="0074553A"/>
    <w:rsid w:val="0074555B"/>
    <w:rsid w:val="00745B4D"/>
    <w:rsid w:val="00750EF3"/>
    <w:rsid w:val="00751790"/>
    <w:rsid w:val="00752FC6"/>
    <w:rsid w:val="00755233"/>
    <w:rsid w:val="00757811"/>
    <w:rsid w:val="00757887"/>
    <w:rsid w:val="007607E2"/>
    <w:rsid w:val="007611E7"/>
    <w:rsid w:val="007628FD"/>
    <w:rsid w:val="00762B01"/>
    <w:rsid w:val="007636D7"/>
    <w:rsid w:val="00764EB6"/>
    <w:rsid w:val="00765369"/>
    <w:rsid w:val="00766789"/>
    <w:rsid w:val="00767D0E"/>
    <w:rsid w:val="00767F5E"/>
    <w:rsid w:val="00770B79"/>
    <w:rsid w:val="00770D61"/>
    <w:rsid w:val="00771292"/>
    <w:rsid w:val="007744D6"/>
    <w:rsid w:val="00776C17"/>
    <w:rsid w:val="00776F21"/>
    <w:rsid w:val="0077730E"/>
    <w:rsid w:val="0077776B"/>
    <w:rsid w:val="00777C5F"/>
    <w:rsid w:val="00781554"/>
    <w:rsid w:val="00781DEF"/>
    <w:rsid w:val="00783965"/>
    <w:rsid w:val="00785337"/>
    <w:rsid w:val="007905F4"/>
    <w:rsid w:val="00790AA8"/>
    <w:rsid w:val="00790F29"/>
    <w:rsid w:val="0079126A"/>
    <w:rsid w:val="00791745"/>
    <w:rsid w:val="00791D6F"/>
    <w:rsid w:val="00794340"/>
    <w:rsid w:val="0079465B"/>
    <w:rsid w:val="00794776"/>
    <w:rsid w:val="00794A7F"/>
    <w:rsid w:val="00794A8D"/>
    <w:rsid w:val="00795D0D"/>
    <w:rsid w:val="00796B96"/>
    <w:rsid w:val="00797CF3"/>
    <w:rsid w:val="007A1340"/>
    <w:rsid w:val="007A14AA"/>
    <w:rsid w:val="007A2BAD"/>
    <w:rsid w:val="007A473A"/>
    <w:rsid w:val="007A4A9A"/>
    <w:rsid w:val="007A5496"/>
    <w:rsid w:val="007A5B00"/>
    <w:rsid w:val="007A5B2C"/>
    <w:rsid w:val="007A6D59"/>
    <w:rsid w:val="007A75A3"/>
    <w:rsid w:val="007A7863"/>
    <w:rsid w:val="007B1047"/>
    <w:rsid w:val="007B2F74"/>
    <w:rsid w:val="007B3752"/>
    <w:rsid w:val="007B3A4F"/>
    <w:rsid w:val="007B60AC"/>
    <w:rsid w:val="007B6186"/>
    <w:rsid w:val="007B75A0"/>
    <w:rsid w:val="007C2CD8"/>
    <w:rsid w:val="007C2DE4"/>
    <w:rsid w:val="007C35E5"/>
    <w:rsid w:val="007C5403"/>
    <w:rsid w:val="007C5582"/>
    <w:rsid w:val="007D0751"/>
    <w:rsid w:val="007D2CB7"/>
    <w:rsid w:val="007D6ED2"/>
    <w:rsid w:val="007E0927"/>
    <w:rsid w:val="007E0A5B"/>
    <w:rsid w:val="007E1C32"/>
    <w:rsid w:val="007E27C4"/>
    <w:rsid w:val="007E300F"/>
    <w:rsid w:val="007E4C5B"/>
    <w:rsid w:val="007E5B7F"/>
    <w:rsid w:val="007E6BBD"/>
    <w:rsid w:val="007F0B25"/>
    <w:rsid w:val="007F0D33"/>
    <w:rsid w:val="007F18B1"/>
    <w:rsid w:val="007F1C4A"/>
    <w:rsid w:val="007F2369"/>
    <w:rsid w:val="007F3DB5"/>
    <w:rsid w:val="007F41EB"/>
    <w:rsid w:val="007F5C27"/>
    <w:rsid w:val="007F672C"/>
    <w:rsid w:val="007F686E"/>
    <w:rsid w:val="007F7B7F"/>
    <w:rsid w:val="00800579"/>
    <w:rsid w:val="0080058E"/>
    <w:rsid w:val="00800FE0"/>
    <w:rsid w:val="00801A11"/>
    <w:rsid w:val="00801D9A"/>
    <w:rsid w:val="00803186"/>
    <w:rsid w:val="00805A08"/>
    <w:rsid w:val="00810846"/>
    <w:rsid w:val="00811046"/>
    <w:rsid w:val="00812657"/>
    <w:rsid w:val="00813018"/>
    <w:rsid w:val="00813730"/>
    <w:rsid w:val="00813AB0"/>
    <w:rsid w:val="00813F4F"/>
    <w:rsid w:val="00813F84"/>
    <w:rsid w:val="00815BDC"/>
    <w:rsid w:val="00816842"/>
    <w:rsid w:val="00820C98"/>
    <w:rsid w:val="00820F72"/>
    <w:rsid w:val="00821CE8"/>
    <w:rsid w:val="00823800"/>
    <w:rsid w:val="008238BC"/>
    <w:rsid w:val="00823B53"/>
    <w:rsid w:val="00823C7C"/>
    <w:rsid w:val="00825F29"/>
    <w:rsid w:val="00826479"/>
    <w:rsid w:val="008264CA"/>
    <w:rsid w:val="00826549"/>
    <w:rsid w:val="008271F3"/>
    <w:rsid w:val="00827803"/>
    <w:rsid w:val="00830FD5"/>
    <w:rsid w:val="00831335"/>
    <w:rsid w:val="00834155"/>
    <w:rsid w:val="00834D35"/>
    <w:rsid w:val="00835000"/>
    <w:rsid w:val="00837359"/>
    <w:rsid w:val="008375AE"/>
    <w:rsid w:val="008376DC"/>
    <w:rsid w:val="00841344"/>
    <w:rsid w:val="00841F6C"/>
    <w:rsid w:val="00844252"/>
    <w:rsid w:val="00844259"/>
    <w:rsid w:val="00847495"/>
    <w:rsid w:val="00850B10"/>
    <w:rsid w:val="00851607"/>
    <w:rsid w:val="00851B1D"/>
    <w:rsid w:val="00854722"/>
    <w:rsid w:val="00854B9C"/>
    <w:rsid w:val="008551EF"/>
    <w:rsid w:val="008579C5"/>
    <w:rsid w:val="0086004B"/>
    <w:rsid w:val="00860EDD"/>
    <w:rsid w:val="0086129D"/>
    <w:rsid w:val="008615B6"/>
    <w:rsid w:val="00861985"/>
    <w:rsid w:val="00864B11"/>
    <w:rsid w:val="00864D7C"/>
    <w:rsid w:val="008720CB"/>
    <w:rsid w:val="00875818"/>
    <w:rsid w:val="00875922"/>
    <w:rsid w:val="00877175"/>
    <w:rsid w:val="0087759A"/>
    <w:rsid w:val="00880613"/>
    <w:rsid w:val="0088176C"/>
    <w:rsid w:val="00881FE6"/>
    <w:rsid w:val="008836E1"/>
    <w:rsid w:val="008858FA"/>
    <w:rsid w:val="008867A3"/>
    <w:rsid w:val="00886AFB"/>
    <w:rsid w:val="00886F1F"/>
    <w:rsid w:val="00890300"/>
    <w:rsid w:val="00890AD0"/>
    <w:rsid w:val="00890D09"/>
    <w:rsid w:val="00891364"/>
    <w:rsid w:val="008916C1"/>
    <w:rsid w:val="00891860"/>
    <w:rsid w:val="008925A5"/>
    <w:rsid w:val="00894C6A"/>
    <w:rsid w:val="008961A7"/>
    <w:rsid w:val="00896BF5"/>
    <w:rsid w:val="00897AD2"/>
    <w:rsid w:val="008A1513"/>
    <w:rsid w:val="008A1D9E"/>
    <w:rsid w:val="008A2A25"/>
    <w:rsid w:val="008A2C2D"/>
    <w:rsid w:val="008A315C"/>
    <w:rsid w:val="008A3402"/>
    <w:rsid w:val="008A3539"/>
    <w:rsid w:val="008A381A"/>
    <w:rsid w:val="008A4022"/>
    <w:rsid w:val="008A433E"/>
    <w:rsid w:val="008A65BA"/>
    <w:rsid w:val="008A7348"/>
    <w:rsid w:val="008B02E5"/>
    <w:rsid w:val="008B1575"/>
    <w:rsid w:val="008B28BD"/>
    <w:rsid w:val="008B2952"/>
    <w:rsid w:val="008B3B36"/>
    <w:rsid w:val="008B579D"/>
    <w:rsid w:val="008C0305"/>
    <w:rsid w:val="008C03A7"/>
    <w:rsid w:val="008C3A2A"/>
    <w:rsid w:val="008C460E"/>
    <w:rsid w:val="008C58A6"/>
    <w:rsid w:val="008C64CC"/>
    <w:rsid w:val="008C6548"/>
    <w:rsid w:val="008C6AA9"/>
    <w:rsid w:val="008C713A"/>
    <w:rsid w:val="008C7BDD"/>
    <w:rsid w:val="008C7D89"/>
    <w:rsid w:val="008D0EC4"/>
    <w:rsid w:val="008D2BB9"/>
    <w:rsid w:val="008D4A90"/>
    <w:rsid w:val="008D50E6"/>
    <w:rsid w:val="008D6191"/>
    <w:rsid w:val="008D6D03"/>
    <w:rsid w:val="008D6D91"/>
    <w:rsid w:val="008E0574"/>
    <w:rsid w:val="008E3EBD"/>
    <w:rsid w:val="008E42A8"/>
    <w:rsid w:val="008E464B"/>
    <w:rsid w:val="008E49CF"/>
    <w:rsid w:val="008E6DAE"/>
    <w:rsid w:val="008E776B"/>
    <w:rsid w:val="008F0BD3"/>
    <w:rsid w:val="008F2EFF"/>
    <w:rsid w:val="008F32BF"/>
    <w:rsid w:val="008F3925"/>
    <w:rsid w:val="008F42CC"/>
    <w:rsid w:val="008F4A53"/>
    <w:rsid w:val="008F51FC"/>
    <w:rsid w:val="00901338"/>
    <w:rsid w:val="00902A22"/>
    <w:rsid w:val="00903891"/>
    <w:rsid w:val="009049C5"/>
    <w:rsid w:val="00905462"/>
    <w:rsid w:val="009069DD"/>
    <w:rsid w:val="009119E1"/>
    <w:rsid w:val="009123D7"/>
    <w:rsid w:val="009129BD"/>
    <w:rsid w:val="00912BE4"/>
    <w:rsid w:val="00916AFF"/>
    <w:rsid w:val="00917266"/>
    <w:rsid w:val="00917435"/>
    <w:rsid w:val="0092078B"/>
    <w:rsid w:val="0092083F"/>
    <w:rsid w:val="009210F4"/>
    <w:rsid w:val="00924D77"/>
    <w:rsid w:val="00931394"/>
    <w:rsid w:val="00933707"/>
    <w:rsid w:val="00934802"/>
    <w:rsid w:val="00937103"/>
    <w:rsid w:val="00937814"/>
    <w:rsid w:val="00941347"/>
    <w:rsid w:val="00941A63"/>
    <w:rsid w:val="00942E7F"/>
    <w:rsid w:val="0094306B"/>
    <w:rsid w:val="00943F43"/>
    <w:rsid w:val="00945678"/>
    <w:rsid w:val="009477A7"/>
    <w:rsid w:val="009478E6"/>
    <w:rsid w:val="009526EB"/>
    <w:rsid w:val="00952E8D"/>
    <w:rsid w:val="00954430"/>
    <w:rsid w:val="00954463"/>
    <w:rsid w:val="00954AF4"/>
    <w:rsid w:val="00954DF1"/>
    <w:rsid w:val="009554FB"/>
    <w:rsid w:val="00957543"/>
    <w:rsid w:val="00957DE1"/>
    <w:rsid w:val="00960FDD"/>
    <w:rsid w:val="009626B1"/>
    <w:rsid w:val="00963A69"/>
    <w:rsid w:val="00964711"/>
    <w:rsid w:val="00964BF8"/>
    <w:rsid w:val="0097025E"/>
    <w:rsid w:val="009711DB"/>
    <w:rsid w:val="00971345"/>
    <w:rsid w:val="00973BFA"/>
    <w:rsid w:val="00974361"/>
    <w:rsid w:val="00974DB1"/>
    <w:rsid w:val="009752C9"/>
    <w:rsid w:val="00977D98"/>
    <w:rsid w:val="009838AE"/>
    <w:rsid w:val="00984DE0"/>
    <w:rsid w:val="00986B61"/>
    <w:rsid w:val="0099018C"/>
    <w:rsid w:val="0099059F"/>
    <w:rsid w:val="00991424"/>
    <w:rsid w:val="009927E5"/>
    <w:rsid w:val="0099284D"/>
    <w:rsid w:val="009929CF"/>
    <w:rsid w:val="009941BA"/>
    <w:rsid w:val="00994E20"/>
    <w:rsid w:val="00994EB1"/>
    <w:rsid w:val="00996C09"/>
    <w:rsid w:val="009A0271"/>
    <w:rsid w:val="009A1A97"/>
    <w:rsid w:val="009A1DD4"/>
    <w:rsid w:val="009A25F9"/>
    <w:rsid w:val="009A275C"/>
    <w:rsid w:val="009A2B88"/>
    <w:rsid w:val="009A2C33"/>
    <w:rsid w:val="009A32C7"/>
    <w:rsid w:val="009A3946"/>
    <w:rsid w:val="009A4AD8"/>
    <w:rsid w:val="009A4E21"/>
    <w:rsid w:val="009A5691"/>
    <w:rsid w:val="009A5F99"/>
    <w:rsid w:val="009B02E2"/>
    <w:rsid w:val="009B09C2"/>
    <w:rsid w:val="009B1768"/>
    <w:rsid w:val="009B17BC"/>
    <w:rsid w:val="009B1926"/>
    <w:rsid w:val="009B34E6"/>
    <w:rsid w:val="009B38D1"/>
    <w:rsid w:val="009B3A33"/>
    <w:rsid w:val="009B5645"/>
    <w:rsid w:val="009C15A0"/>
    <w:rsid w:val="009C3B7B"/>
    <w:rsid w:val="009C530C"/>
    <w:rsid w:val="009C65B7"/>
    <w:rsid w:val="009C69E0"/>
    <w:rsid w:val="009D041D"/>
    <w:rsid w:val="009D1B1D"/>
    <w:rsid w:val="009D1B79"/>
    <w:rsid w:val="009D1D24"/>
    <w:rsid w:val="009D1EB7"/>
    <w:rsid w:val="009D3BD3"/>
    <w:rsid w:val="009D4BEB"/>
    <w:rsid w:val="009D5240"/>
    <w:rsid w:val="009D53FC"/>
    <w:rsid w:val="009D71B4"/>
    <w:rsid w:val="009E49DC"/>
    <w:rsid w:val="009E716F"/>
    <w:rsid w:val="009F0147"/>
    <w:rsid w:val="009F098D"/>
    <w:rsid w:val="009F2A25"/>
    <w:rsid w:val="009F2E75"/>
    <w:rsid w:val="009F2F41"/>
    <w:rsid w:val="009F367E"/>
    <w:rsid w:val="009F4A94"/>
    <w:rsid w:val="009F5720"/>
    <w:rsid w:val="009F64AE"/>
    <w:rsid w:val="009F6784"/>
    <w:rsid w:val="009F7BC2"/>
    <w:rsid w:val="00A00C1F"/>
    <w:rsid w:val="00A02F4D"/>
    <w:rsid w:val="00A03F8A"/>
    <w:rsid w:val="00A050AE"/>
    <w:rsid w:val="00A06402"/>
    <w:rsid w:val="00A06C2A"/>
    <w:rsid w:val="00A07C6A"/>
    <w:rsid w:val="00A11B3F"/>
    <w:rsid w:val="00A1217A"/>
    <w:rsid w:val="00A14B32"/>
    <w:rsid w:val="00A15271"/>
    <w:rsid w:val="00A165C8"/>
    <w:rsid w:val="00A17380"/>
    <w:rsid w:val="00A17D1A"/>
    <w:rsid w:val="00A2244E"/>
    <w:rsid w:val="00A227D8"/>
    <w:rsid w:val="00A22DE4"/>
    <w:rsid w:val="00A23592"/>
    <w:rsid w:val="00A257D7"/>
    <w:rsid w:val="00A269C2"/>
    <w:rsid w:val="00A30674"/>
    <w:rsid w:val="00A34019"/>
    <w:rsid w:val="00A3428D"/>
    <w:rsid w:val="00A35185"/>
    <w:rsid w:val="00A35C0C"/>
    <w:rsid w:val="00A36E5A"/>
    <w:rsid w:val="00A406BC"/>
    <w:rsid w:val="00A41432"/>
    <w:rsid w:val="00A41756"/>
    <w:rsid w:val="00A41D5D"/>
    <w:rsid w:val="00A42068"/>
    <w:rsid w:val="00A4219E"/>
    <w:rsid w:val="00A432FC"/>
    <w:rsid w:val="00A44BE5"/>
    <w:rsid w:val="00A45093"/>
    <w:rsid w:val="00A45C81"/>
    <w:rsid w:val="00A45D17"/>
    <w:rsid w:val="00A50EE1"/>
    <w:rsid w:val="00A5144D"/>
    <w:rsid w:val="00A5219F"/>
    <w:rsid w:val="00A52440"/>
    <w:rsid w:val="00A52A54"/>
    <w:rsid w:val="00A54DCC"/>
    <w:rsid w:val="00A55E01"/>
    <w:rsid w:val="00A56DBA"/>
    <w:rsid w:val="00A56EE3"/>
    <w:rsid w:val="00A57BF0"/>
    <w:rsid w:val="00A57CA3"/>
    <w:rsid w:val="00A623C4"/>
    <w:rsid w:val="00A6345A"/>
    <w:rsid w:val="00A638BE"/>
    <w:rsid w:val="00A648B6"/>
    <w:rsid w:val="00A65927"/>
    <w:rsid w:val="00A65D0F"/>
    <w:rsid w:val="00A665B8"/>
    <w:rsid w:val="00A667FA"/>
    <w:rsid w:val="00A66D1B"/>
    <w:rsid w:val="00A67BCF"/>
    <w:rsid w:val="00A70284"/>
    <w:rsid w:val="00A70E7E"/>
    <w:rsid w:val="00A71E2D"/>
    <w:rsid w:val="00A729BF"/>
    <w:rsid w:val="00A72D7E"/>
    <w:rsid w:val="00A74401"/>
    <w:rsid w:val="00A750D4"/>
    <w:rsid w:val="00A75B67"/>
    <w:rsid w:val="00A76241"/>
    <w:rsid w:val="00A766F0"/>
    <w:rsid w:val="00A77622"/>
    <w:rsid w:val="00A77AB7"/>
    <w:rsid w:val="00A82129"/>
    <w:rsid w:val="00A832CF"/>
    <w:rsid w:val="00A83AE4"/>
    <w:rsid w:val="00A84021"/>
    <w:rsid w:val="00A84E7D"/>
    <w:rsid w:val="00A85E6A"/>
    <w:rsid w:val="00A872B9"/>
    <w:rsid w:val="00A90001"/>
    <w:rsid w:val="00A910DE"/>
    <w:rsid w:val="00A9171D"/>
    <w:rsid w:val="00A91C36"/>
    <w:rsid w:val="00A9340E"/>
    <w:rsid w:val="00A95568"/>
    <w:rsid w:val="00AA0099"/>
    <w:rsid w:val="00AA0548"/>
    <w:rsid w:val="00AA0687"/>
    <w:rsid w:val="00AA2363"/>
    <w:rsid w:val="00AA4565"/>
    <w:rsid w:val="00AA5B9C"/>
    <w:rsid w:val="00AA77AD"/>
    <w:rsid w:val="00AA78FD"/>
    <w:rsid w:val="00AB0D61"/>
    <w:rsid w:val="00AB2E00"/>
    <w:rsid w:val="00AB33B6"/>
    <w:rsid w:val="00AB59F0"/>
    <w:rsid w:val="00AB675A"/>
    <w:rsid w:val="00AB7F05"/>
    <w:rsid w:val="00AC0E6A"/>
    <w:rsid w:val="00AC1987"/>
    <w:rsid w:val="00AD003E"/>
    <w:rsid w:val="00AD188D"/>
    <w:rsid w:val="00AD18E1"/>
    <w:rsid w:val="00AD1F91"/>
    <w:rsid w:val="00AD2681"/>
    <w:rsid w:val="00AD42C1"/>
    <w:rsid w:val="00AD5F83"/>
    <w:rsid w:val="00AD5F87"/>
    <w:rsid w:val="00AD798A"/>
    <w:rsid w:val="00AD7F06"/>
    <w:rsid w:val="00AD7F23"/>
    <w:rsid w:val="00AE062D"/>
    <w:rsid w:val="00AE260E"/>
    <w:rsid w:val="00AE26AE"/>
    <w:rsid w:val="00AE347D"/>
    <w:rsid w:val="00AE4EC9"/>
    <w:rsid w:val="00AE7082"/>
    <w:rsid w:val="00AF0F5D"/>
    <w:rsid w:val="00AF2758"/>
    <w:rsid w:val="00AF33C1"/>
    <w:rsid w:val="00AF4A7E"/>
    <w:rsid w:val="00AF550D"/>
    <w:rsid w:val="00AF6875"/>
    <w:rsid w:val="00AF6AC4"/>
    <w:rsid w:val="00AF7648"/>
    <w:rsid w:val="00B003C3"/>
    <w:rsid w:val="00B0043F"/>
    <w:rsid w:val="00B05AFF"/>
    <w:rsid w:val="00B05E0B"/>
    <w:rsid w:val="00B078D4"/>
    <w:rsid w:val="00B1479F"/>
    <w:rsid w:val="00B17EA3"/>
    <w:rsid w:val="00B21BFD"/>
    <w:rsid w:val="00B22F48"/>
    <w:rsid w:val="00B25673"/>
    <w:rsid w:val="00B26F14"/>
    <w:rsid w:val="00B2747F"/>
    <w:rsid w:val="00B27FD8"/>
    <w:rsid w:val="00B3195D"/>
    <w:rsid w:val="00B36101"/>
    <w:rsid w:val="00B43BAE"/>
    <w:rsid w:val="00B45107"/>
    <w:rsid w:val="00B452A4"/>
    <w:rsid w:val="00B46E9F"/>
    <w:rsid w:val="00B471BB"/>
    <w:rsid w:val="00B47A86"/>
    <w:rsid w:val="00B50DFD"/>
    <w:rsid w:val="00B515AA"/>
    <w:rsid w:val="00B52226"/>
    <w:rsid w:val="00B5350A"/>
    <w:rsid w:val="00B53593"/>
    <w:rsid w:val="00B53CD4"/>
    <w:rsid w:val="00B5450F"/>
    <w:rsid w:val="00B549A4"/>
    <w:rsid w:val="00B55624"/>
    <w:rsid w:val="00B55883"/>
    <w:rsid w:val="00B609D6"/>
    <w:rsid w:val="00B62734"/>
    <w:rsid w:val="00B63526"/>
    <w:rsid w:val="00B63E5F"/>
    <w:rsid w:val="00B64131"/>
    <w:rsid w:val="00B6436D"/>
    <w:rsid w:val="00B654AC"/>
    <w:rsid w:val="00B66900"/>
    <w:rsid w:val="00B66E56"/>
    <w:rsid w:val="00B71872"/>
    <w:rsid w:val="00B73A39"/>
    <w:rsid w:val="00B73C66"/>
    <w:rsid w:val="00B7544A"/>
    <w:rsid w:val="00B758E7"/>
    <w:rsid w:val="00B76708"/>
    <w:rsid w:val="00B767AF"/>
    <w:rsid w:val="00B76D1A"/>
    <w:rsid w:val="00B8065F"/>
    <w:rsid w:val="00B8185C"/>
    <w:rsid w:val="00B82868"/>
    <w:rsid w:val="00B83BF5"/>
    <w:rsid w:val="00B841CD"/>
    <w:rsid w:val="00B84884"/>
    <w:rsid w:val="00B850B1"/>
    <w:rsid w:val="00B869CF"/>
    <w:rsid w:val="00B86F8B"/>
    <w:rsid w:val="00B87E59"/>
    <w:rsid w:val="00B900ED"/>
    <w:rsid w:val="00B919FF"/>
    <w:rsid w:val="00B922AA"/>
    <w:rsid w:val="00B93026"/>
    <w:rsid w:val="00B934D7"/>
    <w:rsid w:val="00B937F0"/>
    <w:rsid w:val="00B94606"/>
    <w:rsid w:val="00B95C63"/>
    <w:rsid w:val="00B9602D"/>
    <w:rsid w:val="00B96813"/>
    <w:rsid w:val="00B96C84"/>
    <w:rsid w:val="00B97BB3"/>
    <w:rsid w:val="00BA0A99"/>
    <w:rsid w:val="00BA1F81"/>
    <w:rsid w:val="00BA2929"/>
    <w:rsid w:val="00BA35A7"/>
    <w:rsid w:val="00BA4D13"/>
    <w:rsid w:val="00BA5515"/>
    <w:rsid w:val="00BA5FAF"/>
    <w:rsid w:val="00BA648E"/>
    <w:rsid w:val="00BA718E"/>
    <w:rsid w:val="00BB338A"/>
    <w:rsid w:val="00BC03C3"/>
    <w:rsid w:val="00BC0F41"/>
    <w:rsid w:val="00BC19C2"/>
    <w:rsid w:val="00BC2842"/>
    <w:rsid w:val="00BC29C8"/>
    <w:rsid w:val="00BC32C8"/>
    <w:rsid w:val="00BC41BF"/>
    <w:rsid w:val="00BC441F"/>
    <w:rsid w:val="00BC5ED9"/>
    <w:rsid w:val="00BC6491"/>
    <w:rsid w:val="00BC6B15"/>
    <w:rsid w:val="00BC6D6D"/>
    <w:rsid w:val="00BD1C4A"/>
    <w:rsid w:val="00BD1D4E"/>
    <w:rsid w:val="00BD5073"/>
    <w:rsid w:val="00BD74E0"/>
    <w:rsid w:val="00BD758B"/>
    <w:rsid w:val="00BD77F7"/>
    <w:rsid w:val="00BE045C"/>
    <w:rsid w:val="00BE1621"/>
    <w:rsid w:val="00BE27EC"/>
    <w:rsid w:val="00BE445D"/>
    <w:rsid w:val="00BE66B5"/>
    <w:rsid w:val="00BF102D"/>
    <w:rsid w:val="00BF33B0"/>
    <w:rsid w:val="00BF35A9"/>
    <w:rsid w:val="00BF3771"/>
    <w:rsid w:val="00BF4FB5"/>
    <w:rsid w:val="00BF520B"/>
    <w:rsid w:val="00BF561C"/>
    <w:rsid w:val="00BF5899"/>
    <w:rsid w:val="00C0244A"/>
    <w:rsid w:val="00C024BE"/>
    <w:rsid w:val="00C02782"/>
    <w:rsid w:val="00C05FFA"/>
    <w:rsid w:val="00C10465"/>
    <w:rsid w:val="00C112BA"/>
    <w:rsid w:val="00C122A6"/>
    <w:rsid w:val="00C136C2"/>
    <w:rsid w:val="00C13D17"/>
    <w:rsid w:val="00C14A35"/>
    <w:rsid w:val="00C15699"/>
    <w:rsid w:val="00C16E0C"/>
    <w:rsid w:val="00C17F4B"/>
    <w:rsid w:val="00C20B54"/>
    <w:rsid w:val="00C2222B"/>
    <w:rsid w:val="00C22943"/>
    <w:rsid w:val="00C234A0"/>
    <w:rsid w:val="00C23762"/>
    <w:rsid w:val="00C2388E"/>
    <w:rsid w:val="00C27789"/>
    <w:rsid w:val="00C278A7"/>
    <w:rsid w:val="00C27A58"/>
    <w:rsid w:val="00C30068"/>
    <w:rsid w:val="00C30169"/>
    <w:rsid w:val="00C30A21"/>
    <w:rsid w:val="00C30CF2"/>
    <w:rsid w:val="00C30F27"/>
    <w:rsid w:val="00C333C0"/>
    <w:rsid w:val="00C33431"/>
    <w:rsid w:val="00C3379F"/>
    <w:rsid w:val="00C35644"/>
    <w:rsid w:val="00C3566E"/>
    <w:rsid w:val="00C35B40"/>
    <w:rsid w:val="00C3777D"/>
    <w:rsid w:val="00C40D23"/>
    <w:rsid w:val="00C40F44"/>
    <w:rsid w:val="00C42B61"/>
    <w:rsid w:val="00C44C31"/>
    <w:rsid w:val="00C44D4A"/>
    <w:rsid w:val="00C459B2"/>
    <w:rsid w:val="00C45F1F"/>
    <w:rsid w:val="00C46B30"/>
    <w:rsid w:val="00C46FC3"/>
    <w:rsid w:val="00C475A8"/>
    <w:rsid w:val="00C509F4"/>
    <w:rsid w:val="00C51542"/>
    <w:rsid w:val="00C5472E"/>
    <w:rsid w:val="00C54C6D"/>
    <w:rsid w:val="00C55133"/>
    <w:rsid w:val="00C5513D"/>
    <w:rsid w:val="00C555A0"/>
    <w:rsid w:val="00C55CFA"/>
    <w:rsid w:val="00C5688F"/>
    <w:rsid w:val="00C56F94"/>
    <w:rsid w:val="00C646F0"/>
    <w:rsid w:val="00C64F20"/>
    <w:rsid w:val="00C65BFF"/>
    <w:rsid w:val="00C67FC3"/>
    <w:rsid w:val="00C700EF"/>
    <w:rsid w:val="00C73E92"/>
    <w:rsid w:val="00C757C1"/>
    <w:rsid w:val="00C75910"/>
    <w:rsid w:val="00C76F6F"/>
    <w:rsid w:val="00C77C97"/>
    <w:rsid w:val="00C8074D"/>
    <w:rsid w:val="00C814B4"/>
    <w:rsid w:val="00C8271E"/>
    <w:rsid w:val="00C84CB9"/>
    <w:rsid w:val="00C85528"/>
    <w:rsid w:val="00C858EA"/>
    <w:rsid w:val="00C85E42"/>
    <w:rsid w:val="00C86B7A"/>
    <w:rsid w:val="00C8736D"/>
    <w:rsid w:val="00C87BEB"/>
    <w:rsid w:val="00C9070F"/>
    <w:rsid w:val="00C90838"/>
    <w:rsid w:val="00C91FEF"/>
    <w:rsid w:val="00C931FD"/>
    <w:rsid w:val="00C93876"/>
    <w:rsid w:val="00C93B39"/>
    <w:rsid w:val="00C9470C"/>
    <w:rsid w:val="00C94CBE"/>
    <w:rsid w:val="00C9634A"/>
    <w:rsid w:val="00C964DB"/>
    <w:rsid w:val="00C96D90"/>
    <w:rsid w:val="00CA2198"/>
    <w:rsid w:val="00CA2A52"/>
    <w:rsid w:val="00CA2BA9"/>
    <w:rsid w:val="00CA3DDA"/>
    <w:rsid w:val="00CA5AF1"/>
    <w:rsid w:val="00CB04A2"/>
    <w:rsid w:val="00CB16BE"/>
    <w:rsid w:val="00CB2499"/>
    <w:rsid w:val="00CB296A"/>
    <w:rsid w:val="00CB2D4E"/>
    <w:rsid w:val="00CB45EE"/>
    <w:rsid w:val="00CB5D6D"/>
    <w:rsid w:val="00CB79EA"/>
    <w:rsid w:val="00CB7DBF"/>
    <w:rsid w:val="00CC1216"/>
    <w:rsid w:val="00CC16B8"/>
    <w:rsid w:val="00CC4597"/>
    <w:rsid w:val="00CC48B5"/>
    <w:rsid w:val="00CC5684"/>
    <w:rsid w:val="00CD0E68"/>
    <w:rsid w:val="00CD2D08"/>
    <w:rsid w:val="00CD2D13"/>
    <w:rsid w:val="00CD3692"/>
    <w:rsid w:val="00CD5185"/>
    <w:rsid w:val="00CD63E2"/>
    <w:rsid w:val="00CD7CE5"/>
    <w:rsid w:val="00CE01BB"/>
    <w:rsid w:val="00CE19B5"/>
    <w:rsid w:val="00CE1C3E"/>
    <w:rsid w:val="00CE2801"/>
    <w:rsid w:val="00CE372A"/>
    <w:rsid w:val="00CE5A1F"/>
    <w:rsid w:val="00CE65A0"/>
    <w:rsid w:val="00CE68AA"/>
    <w:rsid w:val="00CF0722"/>
    <w:rsid w:val="00CF19DA"/>
    <w:rsid w:val="00CF3CF0"/>
    <w:rsid w:val="00CF5ECB"/>
    <w:rsid w:val="00CF69CF"/>
    <w:rsid w:val="00CF6AAB"/>
    <w:rsid w:val="00D004F4"/>
    <w:rsid w:val="00D0289C"/>
    <w:rsid w:val="00D03EDB"/>
    <w:rsid w:val="00D049B2"/>
    <w:rsid w:val="00D07077"/>
    <w:rsid w:val="00D106D5"/>
    <w:rsid w:val="00D11472"/>
    <w:rsid w:val="00D11B55"/>
    <w:rsid w:val="00D11F3D"/>
    <w:rsid w:val="00D12C70"/>
    <w:rsid w:val="00D12EEA"/>
    <w:rsid w:val="00D12F72"/>
    <w:rsid w:val="00D15EAC"/>
    <w:rsid w:val="00D160DF"/>
    <w:rsid w:val="00D20617"/>
    <w:rsid w:val="00D20BD6"/>
    <w:rsid w:val="00D22553"/>
    <w:rsid w:val="00D2261E"/>
    <w:rsid w:val="00D23DF5"/>
    <w:rsid w:val="00D2582C"/>
    <w:rsid w:val="00D266D8"/>
    <w:rsid w:val="00D26A05"/>
    <w:rsid w:val="00D31E4B"/>
    <w:rsid w:val="00D33E93"/>
    <w:rsid w:val="00D35DF4"/>
    <w:rsid w:val="00D35F05"/>
    <w:rsid w:val="00D418A8"/>
    <w:rsid w:val="00D42235"/>
    <w:rsid w:val="00D4333E"/>
    <w:rsid w:val="00D43BA8"/>
    <w:rsid w:val="00D43F1B"/>
    <w:rsid w:val="00D43F9D"/>
    <w:rsid w:val="00D44032"/>
    <w:rsid w:val="00D441C2"/>
    <w:rsid w:val="00D4433E"/>
    <w:rsid w:val="00D44C20"/>
    <w:rsid w:val="00D4503A"/>
    <w:rsid w:val="00D46509"/>
    <w:rsid w:val="00D4717C"/>
    <w:rsid w:val="00D500F3"/>
    <w:rsid w:val="00D50499"/>
    <w:rsid w:val="00D506A6"/>
    <w:rsid w:val="00D5222B"/>
    <w:rsid w:val="00D53891"/>
    <w:rsid w:val="00D55E5E"/>
    <w:rsid w:val="00D5640C"/>
    <w:rsid w:val="00D56824"/>
    <w:rsid w:val="00D5704F"/>
    <w:rsid w:val="00D63649"/>
    <w:rsid w:val="00D63BC6"/>
    <w:rsid w:val="00D64B9B"/>
    <w:rsid w:val="00D65D7E"/>
    <w:rsid w:val="00D70905"/>
    <w:rsid w:val="00D722EC"/>
    <w:rsid w:val="00D731FC"/>
    <w:rsid w:val="00D75B9A"/>
    <w:rsid w:val="00D7726C"/>
    <w:rsid w:val="00D827CE"/>
    <w:rsid w:val="00D82CCD"/>
    <w:rsid w:val="00D82F5B"/>
    <w:rsid w:val="00D83120"/>
    <w:rsid w:val="00D84C2F"/>
    <w:rsid w:val="00D8520E"/>
    <w:rsid w:val="00D90B43"/>
    <w:rsid w:val="00D90C57"/>
    <w:rsid w:val="00D90E92"/>
    <w:rsid w:val="00D91230"/>
    <w:rsid w:val="00D92A2A"/>
    <w:rsid w:val="00D93573"/>
    <w:rsid w:val="00D93E27"/>
    <w:rsid w:val="00DA3B77"/>
    <w:rsid w:val="00DA40DF"/>
    <w:rsid w:val="00DA4A68"/>
    <w:rsid w:val="00DA4E5F"/>
    <w:rsid w:val="00DA74E9"/>
    <w:rsid w:val="00DB0438"/>
    <w:rsid w:val="00DB0DA4"/>
    <w:rsid w:val="00DB35BA"/>
    <w:rsid w:val="00DB4602"/>
    <w:rsid w:val="00DB52F6"/>
    <w:rsid w:val="00DB5AC3"/>
    <w:rsid w:val="00DB5CA8"/>
    <w:rsid w:val="00DB6E6F"/>
    <w:rsid w:val="00DB7260"/>
    <w:rsid w:val="00DC09CC"/>
    <w:rsid w:val="00DC1189"/>
    <w:rsid w:val="00DC6647"/>
    <w:rsid w:val="00DC6BB2"/>
    <w:rsid w:val="00DC7C99"/>
    <w:rsid w:val="00DD2ADE"/>
    <w:rsid w:val="00DD4767"/>
    <w:rsid w:val="00DD47E9"/>
    <w:rsid w:val="00DD53E8"/>
    <w:rsid w:val="00DD6262"/>
    <w:rsid w:val="00DD6ABE"/>
    <w:rsid w:val="00DE13D8"/>
    <w:rsid w:val="00DE1848"/>
    <w:rsid w:val="00DE1A17"/>
    <w:rsid w:val="00DE27A5"/>
    <w:rsid w:val="00DE5E2F"/>
    <w:rsid w:val="00DE6772"/>
    <w:rsid w:val="00DF04B7"/>
    <w:rsid w:val="00DF0FF7"/>
    <w:rsid w:val="00DF41B6"/>
    <w:rsid w:val="00DF44D7"/>
    <w:rsid w:val="00DF4A9F"/>
    <w:rsid w:val="00DF54CF"/>
    <w:rsid w:val="00DF606C"/>
    <w:rsid w:val="00DF6B14"/>
    <w:rsid w:val="00DF7ABF"/>
    <w:rsid w:val="00E004FF"/>
    <w:rsid w:val="00E016C9"/>
    <w:rsid w:val="00E03943"/>
    <w:rsid w:val="00E03C01"/>
    <w:rsid w:val="00E03EE4"/>
    <w:rsid w:val="00E05EDA"/>
    <w:rsid w:val="00E06414"/>
    <w:rsid w:val="00E06A95"/>
    <w:rsid w:val="00E10C2F"/>
    <w:rsid w:val="00E12768"/>
    <w:rsid w:val="00E1338C"/>
    <w:rsid w:val="00E1529A"/>
    <w:rsid w:val="00E154D6"/>
    <w:rsid w:val="00E1587B"/>
    <w:rsid w:val="00E15A86"/>
    <w:rsid w:val="00E16F6F"/>
    <w:rsid w:val="00E20315"/>
    <w:rsid w:val="00E214ED"/>
    <w:rsid w:val="00E233C7"/>
    <w:rsid w:val="00E23868"/>
    <w:rsid w:val="00E23DEA"/>
    <w:rsid w:val="00E244DD"/>
    <w:rsid w:val="00E24514"/>
    <w:rsid w:val="00E26A31"/>
    <w:rsid w:val="00E26C86"/>
    <w:rsid w:val="00E26E2C"/>
    <w:rsid w:val="00E278C3"/>
    <w:rsid w:val="00E279AB"/>
    <w:rsid w:val="00E32C27"/>
    <w:rsid w:val="00E32C69"/>
    <w:rsid w:val="00E3514B"/>
    <w:rsid w:val="00E3515E"/>
    <w:rsid w:val="00E36B50"/>
    <w:rsid w:val="00E3700F"/>
    <w:rsid w:val="00E37BB1"/>
    <w:rsid w:val="00E405E7"/>
    <w:rsid w:val="00E4076C"/>
    <w:rsid w:val="00E40DE6"/>
    <w:rsid w:val="00E43806"/>
    <w:rsid w:val="00E44E47"/>
    <w:rsid w:val="00E454D2"/>
    <w:rsid w:val="00E5084A"/>
    <w:rsid w:val="00E514FE"/>
    <w:rsid w:val="00E521AF"/>
    <w:rsid w:val="00E52D73"/>
    <w:rsid w:val="00E53792"/>
    <w:rsid w:val="00E537F0"/>
    <w:rsid w:val="00E538EC"/>
    <w:rsid w:val="00E53FC5"/>
    <w:rsid w:val="00E549BA"/>
    <w:rsid w:val="00E57830"/>
    <w:rsid w:val="00E61706"/>
    <w:rsid w:val="00E61FE4"/>
    <w:rsid w:val="00E64D94"/>
    <w:rsid w:val="00E659FA"/>
    <w:rsid w:val="00E65D71"/>
    <w:rsid w:val="00E70BD0"/>
    <w:rsid w:val="00E718D2"/>
    <w:rsid w:val="00E72F7D"/>
    <w:rsid w:val="00E74012"/>
    <w:rsid w:val="00E74C8A"/>
    <w:rsid w:val="00E76513"/>
    <w:rsid w:val="00E76D89"/>
    <w:rsid w:val="00E77D64"/>
    <w:rsid w:val="00E80157"/>
    <w:rsid w:val="00E832CF"/>
    <w:rsid w:val="00E84F74"/>
    <w:rsid w:val="00E869C0"/>
    <w:rsid w:val="00E86CDE"/>
    <w:rsid w:val="00E87226"/>
    <w:rsid w:val="00E878F1"/>
    <w:rsid w:val="00E87B5E"/>
    <w:rsid w:val="00E94B54"/>
    <w:rsid w:val="00E94D0B"/>
    <w:rsid w:val="00E94F63"/>
    <w:rsid w:val="00E959E1"/>
    <w:rsid w:val="00E9636B"/>
    <w:rsid w:val="00E974AA"/>
    <w:rsid w:val="00EA1070"/>
    <w:rsid w:val="00EA26BD"/>
    <w:rsid w:val="00EA34A8"/>
    <w:rsid w:val="00EA3826"/>
    <w:rsid w:val="00EA48B4"/>
    <w:rsid w:val="00EA5FEE"/>
    <w:rsid w:val="00EA7282"/>
    <w:rsid w:val="00EA7D94"/>
    <w:rsid w:val="00EB017D"/>
    <w:rsid w:val="00EB2353"/>
    <w:rsid w:val="00EB3318"/>
    <w:rsid w:val="00EB3584"/>
    <w:rsid w:val="00EB3A0A"/>
    <w:rsid w:val="00EB454A"/>
    <w:rsid w:val="00EB5882"/>
    <w:rsid w:val="00EB5C29"/>
    <w:rsid w:val="00EB658E"/>
    <w:rsid w:val="00EB689D"/>
    <w:rsid w:val="00EB6BBC"/>
    <w:rsid w:val="00EB6E1D"/>
    <w:rsid w:val="00EB7585"/>
    <w:rsid w:val="00EC0203"/>
    <w:rsid w:val="00EC19DE"/>
    <w:rsid w:val="00EC28C1"/>
    <w:rsid w:val="00EC2FD4"/>
    <w:rsid w:val="00EC3977"/>
    <w:rsid w:val="00ED170C"/>
    <w:rsid w:val="00ED325A"/>
    <w:rsid w:val="00ED4DBB"/>
    <w:rsid w:val="00ED4F13"/>
    <w:rsid w:val="00ED58E4"/>
    <w:rsid w:val="00ED69FB"/>
    <w:rsid w:val="00EE0C97"/>
    <w:rsid w:val="00EE134D"/>
    <w:rsid w:val="00EE1B90"/>
    <w:rsid w:val="00EE2B7C"/>
    <w:rsid w:val="00EE2FE1"/>
    <w:rsid w:val="00EE32A2"/>
    <w:rsid w:val="00EE521A"/>
    <w:rsid w:val="00EE575C"/>
    <w:rsid w:val="00EE58EF"/>
    <w:rsid w:val="00EE5C3C"/>
    <w:rsid w:val="00EE75D9"/>
    <w:rsid w:val="00EE77E9"/>
    <w:rsid w:val="00EF1CC5"/>
    <w:rsid w:val="00EF2260"/>
    <w:rsid w:val="00EF276C"/>
    <w:rsid w:val="00EF3671"/>
    <w:rsid w:val="00EF4981"/>
    <w:rsid w:val="00EF5213"/>
    <w:rsid w:val="00EF59C6"/>
    <w:rsid w:val="00F0040B"/>
    <w:rsid w:val="00F0257D"/>
    <w:rsid w:val="00F02871"/>
    <w:rsid w:val="00F02E7D"/>
    <w:rsid w:val="00F04B3C"/>
    <w:rsid w:val="00F05090"/>
    <w:rsid w:val="00F052C3"/>
    <w:rsid w:val="00F115CC"/>
    <w:rsid w:val="00F146BD"/>
    <w:rsid w:val="00F148BB"/>
    <w:rsid w:val="00F149B6"/>
    <w:rsid w:val="00F154DA"/>
    <w:rsid w:val="00F2011B"/>
    <w:rsid w:val="00F213A8"/>
    <w:rsid w:val="00F21C89"/>
    <w:rsid w:val="00F224B9"/>
    <w:rsid w:val="00F25251"/>
    <w:rsid w:val="00F2716D"/>
    <w:rsid w:val="00F273A8"/>
    <w:rsid w:val="00F321DF"/>
    <w:rsid w:val="00F3239A"/>
    <w:rsid w:val="00F32982"/>
    <w:rsid w:val="00F3319D"/>
    <w:rsid w:val="00F33AC5"/>
    <w:rsid w:val="00F33D6D"/>
    <w:rsid w:val="00F33E56"/>
    <w:rsid w:val="00F34984"/>
    <w:rsid w:val="00F353F7"/>
    <w:rsid w:val="00F358EA"/>
    <w:rsid w:val="00F366C9"/>
    <w:rsid w:val="00F37353"/>
    <w:rsid w:val="00F37535"/>
    <w:rsid w:val="00F40022"/>
    <w:rsid w:val="00F411F4"/>
    <w:rsid w:val="00F42631"/>
    <w:rsid w:val="00F42AFF"/>
    <w:rsid w:val="00F42B92"/>
    <w:rsid w:val="00F436A1"/>
    <w:rsid w:val="00F43875"/>
    <w:rsid w:val="00F47948"/>
    <w:rsid w:val="00F51199"/>
    <w:rsid w:val="00F53047"/>
    <w:rsid w:val="00F531F7"/>
    <w:rsid w:val="00F532E0"/>
    <w:rsid w:val="00F53956"/>
    <w:rsid w:val="00F5449C"/>
    <w:rsid w:val="00F57120"/>
    <w:rsid w:val="00F612C5"/>
    <w:rsid w:val="00F614FB"/>
    <w:rsid w:val="00F61A87"/>
    <w:rsid w:val="00F6330D"/>
    <w:rsid w:val="00F64542"/>
    <w:rsid w:val="00F66056"/>
    <w:rsid w:val="00F67B7D"/>
    <w:rsid w:val="00F71965"/>
    <w:rsid w:val="00F728B0"/>
    <w:rsid w:val="00F729C8"/>
    <w:rsid w:val="00F74202"/>
    <w:rsid w:val="00F74A04"/>
    <w:rsid w:val="00F7791F"/>
    <w:rsid w:val="00F812F6"/>
    <w:rsid w:val="00F8188D"/>
    <w:rsid w:val="00F8252A"/>
    <w:rsid w:val="00F83844"/>
    <w:rsid w:val="00F83A31"/>
    <w:rsid w:val="00F85C61"/>
    <w:rsid w:val="00F86C37"/>
    <w:rsid w:val="00F90FCE"/>
    <w:rsid w:val="00F91B88"/>
    <w:rsid w:val="00F9533E"/>
    <w:rsid w:val="00F95519"/>
    <w:rsid w:val="00F960F7"/>
    <w:rsid w:val="00F97181"/>
    <w:rsid w:val="00F97F13"/>
    <w:rsid w:val="00FA06BB"/>
    <w:rsid w:val="00FA090E"/>
    <w:rsid w:val="00FA0EEC"/>
    <w:rsid w:val="00FA0F22"/>
    <w:rsid w:val="00FA20B6"/>
    <w:rsid w:val="00FA25B6"/>
    <w:rsid w:val="00FA277C"/>
    <w:rsid w:val="00FA2E03"/>
    <w:rsid w:val="00FA3DDF"/>
    <w:rsid w:val="00FA4863"/>
    <w:rsid w:val="00FA4CEC"/>
    <w:rsid w:val="00FA7EA4"/>
    <w:rsid w:val="00FA7FC8"/>
    <w:rsid w:val="00FB1DC5"/>
    <w:rsid w:val="00FB26BD"/>
    <w:rsid w:val="00FB3C28"/>
    <w:rsid w:val="00FB3D1B"/>
    <w:rsid w:val="00FB5477"/>
    <w:rsid w:val="00FB6BBC"/>
    <w:rsid w:val="00FB7D46"/>
    <w:rsid w:val="00FC0313"/>
    <w:rsid w:val="00FC0E56"/>
    <w:rsid w:val="00FC44B8"/>
    <w:rsid w:val="00FC4D16"/>
    <w:rsid w:val="00FC5412"/>
    <w:rsid w:val="00FC63D9"/>
    <w:rsid w:val="00FC6520"/>
    <w:rsid w:val="00FC6720"/>
    <w:rsid w:val="00FD0F33"/>
    <w:rsid w:val="00FD226C"/>
    <w:rsid w:val="00FD2E9A"/>
    <w:rsid w:val="00FD65EF"/>
    <w:rsid w:val="00FD7B34"/>
    <w:rsid w:val="00FE1657"/>
    <w:rsid w:val="00FE4919"/>
    <w:rsid w:val="00FE502D"/>
    <w:rsid w:val="00FE613A"/>
    <w:rsid w:val="00FF34A5"/>
    <w:rsid w:val="00FF3700"/>
    <w:rsid w:val="00FF4D94"/>
    <w:rsid w:val="00FF4E65"/>
    <w:rsid w:val="00FF5230"/>
    <w:rsid w:val="00FF5449"/>
    <w:rsid w:val="00FF61F1"/>
    <w:rsid w:val="00FF69F9"/>
    <w:rsid w:val="11C933DA"/>
    <w:rsid w:val="12B3E038"/>
    <w:rsid w:val="2AEDEA6D"/>
    <w:rsid w:val="74D8B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161C6D"/>
  <w15:docId w15:val="{5A1074C4-ABF1-49AD-8B4C-1387D846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57830"/>
    <w:pPr>
      <w:spacing w:after="200" w:line="264" w:lineRule="auto"/>
      <w:jc w:val="both"/>
    </w:pPr>
    <w:rPr>
      <w:sz w:val="24"/>
    </w:rPr>
  </w:style>
  <w:style w:type="paragraph" w:styleId="Heading1">
    <w:name w:val="heading 1"/>
    <w:next w:val="Normal"/>
    <w:link w:val="Heading1Char"/>
    <w:uiPriority w:val="9"/>
    <w:qFormat/>
    <w:rsid w:val="004C177A"/>
    <w:pPr>
      <w:pageBreakBefore/>
      <w:suppressAutoHyphens/>
      <w:spacing w:after="240" w:line="240" w:lineRule="auto"/>
      <w:outlineLvl w:val="0"/>
    </w:pPr>
    <w:rPr>
      <w:rFonts w:ascii="Arial" w:hAnsi="Arial"/>
      <w:noProof/>
      <w:color w:val="000000" w:themeColor="text1"/>
      <w:spacing w:val="-10"/>
      <w:sz w:val="48"/>
    </w:rPr>
  </w:style>
  <w:style w:type="paragraph" w:styleId="Heading2">
    <w:name w:val="heading 2"/>
    <w:basedOn w:val="Heading3"/>
    <w:next w:val="Normal"/>
    <w:link w:val="Heading2Char"/>
    <w:uiPriority w:val="9"/>
    <w:unhideWhenUsed/>
    <w:qFormat/>
    <w:rsid w:val="00A45093"/>
    <w:pPr>
      <w:spacing w:before="360"/>
      <w:outlineLvl w:val="1"/>
    </w:pPr>
    <w:rPr>
      <w:spacing w:val="-4"/>
      <w:sz w:val="36"/>
    </w:rPr>
  </w:style>
  <w:style w:type="paragraph" w:styleId="Heading3">
    <w:name w:val="heading 3"/>
    <w:basedOn w:val="Normal"/>
    <w:next w:val="Normal"/>
    <w:link w:val="Heading3Char"/>
    <w:uiPriority w:val="9"/>
    <w:unhideWhenUsed/>
    <w:qFormat/>
    <w:rsid w:val="002D0289"/>
    <w:pPr>
      <w:suppressAutoHyphens/>
      <w:spacing w:before="320" w:after="160" w:line="216" w:lineRule="auto"/>
      <w:jc w:val="left"/>
      <w:outlineLvl w:val="2"/>
    </w:pPr>
    <w:rPr>
      <w:rFonts w:asciiTheme="majorHAnsi" w:hAnsiTheme="majorHAnsi"/>
      <w:sz w:val="30"/>
      <w:szCs w:val="32"/>
    </w:rPr>
  </w:style>
  <w:style w:type="paragraph" w:styleId="Heading4">
    <w:name w:val="heading 4"/>
    <w:next w:val="Normal"/>
    <w:link w:val="Heading4Char"/>
    <w:uiPriority w:val="9"/>
    <w:unhideWhenUsed/>
    <w:qFormat/>
    <w:rsid w:val="001249C6"/>
    <w:pPr>
      <w:keepNext/>
      <w:keepLines/>
      <w:suppressAutoHyphens/>
      <w:spacing w:before="240" w:after="80" w:line="240" w:lineRule="auto"/>
      <w:outlineLvl w:val="3"/>
    </w:pPr>
    <w:rPr>
      <w:rFonts w:asciiTheme="majorHAnsi" w:eastAsiaTheme="majorEastAsia" w:hAnsiTheme="majorHAnsi" w:cstheme="majorBidi"/>
      <w:sz w:val="26"/>
    </w:rPr>
  </w:style>
  <w:style w:type="paragraph" w:styleId="Heading5">
    <w:name w:val="heading 5"/>
    <w:basedOn w:val="Heading2"/>
    <w:next w:val="Normal"/>
    <w:link w:val="Heading5Char"/>
    <w:uiPriority w:val="9"/>
    <w:unhideWhenUsed/>
    <w:qFormat/>
    <w:rsid w:val="004C177A"/>
    <w:pPr>
      <w:spacing w:before="320"/>
      <w:outlineLvl w:val="4"/>
    </w:pPr>
    <w:rPr>
      <w:spacing w:val="-2"/>
      <w:sz w:val="26"/>
    </w:rPr>
  </w:style>
  <w:style w:type="paragraph" w:styleId="Heading6">
    <w:name w:val="heading 6"/>
    <w:basedOn w:val="Heading5"/>
    <w:next w:val="Normal"/>
    <w:link w:val="Heading6Char"/>
    <w:uiPriority w:val="9"/>
    <w:unhideWhenUsed/>
    <w:qFormat/>
    <w:rsid w:val="005479BB"/>
    <w:pPr>
      <w:outlineLvl w:val="5"/>
    </w:pPr>
  </w:style>
  <w:style w:type="paragraph" w:styleId="Heading7">
    <w:name w:val="heading 7"/>
    <w:basedOn w:val="Heading6"/>
    <w:next w:val="Normal"/>
    <w:link w:val="Heading7Char"/>
    <w:uiPriority w:val="9"/>
    <w:unhideWhenUsed/>
    <w:qFormat/>
    <w:rsid w:val="005479BB"/>
    <w:pPr>
      <w:outlineLvl w:val="6"/>
    </w:pPr>
  </w:style>
  <w:style w:type="paragraph" w:styleId="Heading8">
    <w:name w:val="heading 8"/>
    <w:basedOn w:val="Heading7"/>
    <w:next w:val="Normal"/>
    <w:link w:val="Heading8Char"/>
    <w:uiPriority w:val="9"/>
    <w:unhideWhenUsed/>
    <w:qFormat/>
    <w:rsid w:val="005479BB"/>
    <w:pPr>
      <w:outlineLvl w:val="7"/>
    </w:pPr>
  </w:style>
  <w:style w:type="paragraph" w:styleId="Heading9">
    <w:name w:val="heading 9"/>
    <w:basedOn w:val="Heading8"/>
    <w:next w:val="Normal"/>
    <w:link w:val="Heading9Char"/>
    <w:uiPriority w:val="9"/>
    <w:unhideWhenUsed/>
    <w:qFormat/>
    <w:rsid w:val="005479B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7A"/>
    <w:rPr>
      <w:rFonts w:ascii="Arial" w:hAnsi="Arial"/>
      <w:noProof/>
      <w:color w:val="000000" w:themeColor="text1"/>
      <w:spacing w:val="-10"/>
      <w:sz w:val="48"/>
    </w:rPr>
  </w:style>
  <w:style w:type="character" w:customStyle="1" w:styleId="Heading2Char">
    <w:name w:val="Heading 2 Char"/>
    <w:basedOn w:val="DefaultParagraphFont"/>
    <w:link w:val="Heading2"/>
    <w:uiPriority w:val="9"/>
    <w:rsid w:val="00A45093"/>
    <w:rPr>
      <w:rFonts w:asciiTheme="majorHAnsi" w:hAnsiTheme="majorHAnsi"/>
      <w:spacing w:val="-4"/>
      <w:sz w:val="36"/>
      <w:szCs w:val="32"/>
    </w:rPr>
  </w:style>
  <w:style w:type="character" w:customStyle="1" w:styleId="Heading3Char">
    <w:name w:val="Heading 3 Char"/>
    <w:basedOn w:val="DefaultParagraphFont"/>
    <w:link w:val="Heading3"/>
    <w:uiPriority w:val="9"/>
    <w:rsid w:val="002D0289"/>
    <w:rPr>
      <w:rFonts w:asciiTheme="majorHAnsi" w:hAnsiTheme="majorHAnsi"/>
      <w:sz w:val="30"/>
      <w:szCs w:val="32"/>
    </w:rPr>
  </w:style>
  <w:style w:type="character" w:customStyle="1" w:styleId="Heading4Char">
    <w:name w:val="Heading 4 Char"/>
    <w:basedOn w:val="DefaultParagraphFont"/>
    <w:link w:val="Heading4"/>
    <w:uiPriority w:val="9"/>
    <w:rsid w:val="001249C6"/>
    <w:rPr>
      <w:rFonts w:asciiTheme="majorHAnsi" w:eastAsiaTheme="majorEastAsia" w:hAnsiTheme="majorHAnsi" w:cstheme="majorBidi"/>
      <w:sz w:val="26"/>
    </w:rPr>
  </w:style>
  <w:style w:type="character" w:customStyle="1" w:styleId="Heading5Char">
    <w:name w:val="Heading 5 Char"/>
    <w:basedOn w:val="DefaultParagraphFont"/>
    <w:link w:val="Heading5"/>
    <w:uiPriority w:val="9"/>
    <w:rsid w:val="004C177A"/>
    <w:rPr>
      <w:rFonts w:asciiTheme="majorHAnsi" w:hAnsiTheme="majorHAnsi"/>
      <w:spacing w:val="-2"/>
      <w:sz w:val="26"/>
      <w:szCs w:val="32"/>
    </w:rPr>
  </w:style>
  <w:style w:type="character" w:customStyle="1" w:styleId="Heading6Char">
    <w:name w:val="Heading 6 Char"/>
    <w:basedOn w:val="DefaultParagraphFont"/>
    <w:link w:val="Heading6"/>
    <w:uiPriority w:val="9"/>
    <w:rsid w:val="005479BB"/>
    <w:rPr>
      <w:rFonts w:asciiTheme="majorHAnsi" w:eastAsiaTheme="majorEastAsia" w:hAnsiTheme="majorHAnsi" w:cstheme="majorBidi"/>
      <w:b/>
      <w:caps/>
      <w:sz w:val="24"/>
    </w:rPr>
  </w:style>
  <w:style w:type="character" w:customStyle="1" w:styleId="Heading7Char">
    <w:name w:val="Heading 7 Char"/>
    <w:basedOn w:val="DefaultParagraphFont"/>
    <w:link w:val="Heading7"/>
    <w:uiPriority w:val="9"/>
    <w:rsid w:val="005479BB"/>
    <w:rPr>
      <w:rFonts w:asciiTheme="majorHAnsi" w:eastAsiaTheme="majorEastAsia" w:hAnsiTheme="majorHAnsi" w:cstheme="majorBidi"/>
      <w:b/>
      <w:caps/>
      <w:sz w:val="24"/>
    </w:rPr>
  </w:style>
  <w:style w:type="character" w:customStyle="1" w:styleId="Heading8Char">
    <w:name w:val="Heading 8 Char"/>
    <w:basedOn w:val="DefaultParagraphFont"/>
    <w:link w:val="Heading8"/>
    <w:uiPriority w:val="9"/>
    <w:rsid w:val="005479BB"/>
    <w:rPr>
      <w:rFonts w:asciiTheme="majorHAnsi" w:eastAsiaTheme="majorEastAsia" w:hAnsiTheme="majorHAnsi" w:cstheme="majorBidi"/>
      <w:b/>
      <w:caps/>
      <w:sz w:val="24"/>
    </w:rPr>
  </w:style>
  <w:style w:type="character" w:customStyle="1" w:styleId="Heading9Char">
    <w:name w:val="Heading 9 Char"/>
    <w:basedOn w:val="DefaultParagraphFont"/>
    <w:link w:val="Heading9"/>
    <w:uiPriority w:val="9"/>
    <w:rsid w:val="005479BB"/>
    <w:rPr>
      <w:rFonts w:asciiTheme="majorHAnsi" w:eastAsiaTheme="majorEastAsia" w:hAnsiTheme="majorHAnsi" w:cstheme="majorBidi"/>
      <w:b/>
      <w:caps/>
      <w:sz w:val="24"/>
    </w:rPr>
  </w:style>
  <w:style w:type="paragraph" w:styleId="BalloonText">
    <w:name w:val="Balloon Text"/>
    <w:basedOn w:val="Normal"/>
    <w:link w:val="BalloonTextChar"/>
    <w:rsid w:val="007E6BBD"/>
    <w:pPr>
      <w:spacing w:after="0" w:line="240" w:lineRule="auto"/>
    </w:pPr>
    <w:rPr>
      <w:rFonts w:ascii="Tahoma" w:hAnsi="Tahoma" w:cs="Tahoma"/>
      <w:szCs w:val="16"/>
    </w:rPr>
  </w:style>
  <w:style w:type="character" w:customStyle="1" w:styleId="BalloonTextChar">
    <w:name w:val="Balloon Text Char"/>
    <w:basedOn w:val="DefaultParagraphFont"/>
    <w:link w:val="BalloonText"/>
    <w:rsid w:val="007E6BBD"/>
    <w:rPr>
      <w:rFonts w:ascii="Tahoma" w:hAnsi="Tahoma" w:cs="Tahoma"/>
      <w:sz w:val="24"/>
      <w:szCs w:val="16"/>
    </w:rPr>
  </w:style>
  <w:style w:type="paragraph" w:customStyle="1" w:styleId="NoLineHeightCentered">
    <w:name w:val="NoLineHeightCentered"/>
    <w:basedOn w:val="NoLineHeight"/>
    <w:rsid w:val="006F0DC4"/>
    <w:pPr>
      <w:jc w:val="center"/>
    </w:pPr>
    <w:rPr>
      <w:rFonts w:eastAsia="Times New Roman" w:cs="Times New Roman"/>
      <w:szCs w:val="20"/>
    </w:rPr>
  </w:style>
  <w:style w:type="paragraph" w:customStyle="1" w:styleId="NoLineHeight">
    <w:name w:val="NoLineHeight"/>
    <w:basedOn w:val="Normal"/>
    <w:link w:val="NoLineHeightChar"/>
    <w:qFormat/>
    <w:rsid w:val="005D48BE"/>
    <w:pPr>
      <w:spacing w:after="0"/>
    </w:pPr>
  </w:style>
  <w:style w:type="character" w:customStyle="1" w:styleId="NoLineHeightChar">
    <w:name w:val="NoLineHeight Char"/>
    <w:basedOn w:val="DefaultParagraphFont"/>
    <w:link w:val="NoLineHeight"/>
    <w:rsid w:val="005D48BE"/>
  </w:style>
  <w:style w:type="paragraph" w:styleId="Header">
    <w:name w:val="header"/>
    <w:basedOn w:val="Normal"/>
    <w:link w:val="HeaderChar"/>
    <w:rsid w:val="0094306B"/>
    <w:pPr>
      <w:spacing w:after="0" w:line="240" w:lineRule="auto"/>
    </w:pPr>
  </w:style>
  <w:style w:type="character" w:customStyle="1" w:styleId="HeaderChar">
    <w:name w:val="Header Char"/>
    <w:basedOn w:val="DefaultParagraphFont"/>
    <w:link w:val="Header"/>
    <w:rsid w:val="0094306B"/>
  </w:style>
  <w:style w:type="paragraph" w:customStyle="1" w:styleId="ExerciseTextArea">
    <w:name w:val="ExerciseTextArea"/>
    <w:basedOn w:val="Normal"/>
    <w:rsid w:val="00C2222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pPr>
  </w:style>
  <w:style w:type="paragraph" w:customStyle="1" w:styleId="ExerciseSteps">
    <w:name w:val="ExerciseSteps"/>
    <w:basedOn w:val="Normal"/>
    <w:rsid w:val="009F0147"/>
    <w:pPr>
      <w:numPr>
        <w:numId w:val="3"/>
      </w:numPr>
      <w:spacing w:after="0"/>
      <w:ind w:left="360"/>
      <w:contextualSpacing/>
    </w:pPr>
    <w:rPr>
      <w:rFonts w:cs="Times New Roman"/>
      <w:szCs w:val="20"/>
    </w:rPr>
  </w:style>
  <w:style w:type="paragraph" w:customStyle="1" w:styleId="Exercise">
    <w:name w:val="Exercise"/>
    <w:basedOn w:val="Normal"/>
    <w:link w:val="ExerciseChar1"/>
    <w:rsid w:val="006F0DC4"/>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tabs>
        <w:tab w:val="left" w:pos="360"/>
      </w:tabs>
      <w:spacing w:before="100" w:beforeAutospacing="1"/>
      <w:ind w:left="714" w:hanging="357"/>
    </w:pPr>
    <w:rPr>
      <w:rFonts w:eastAsia="Times New Roman" w:cstheme="minorHAnsi"/>
      <w:shd w:val="clear" w:color="auto" w:fill="FFFFFF"/>
    </w:rPr>
  </w:style>
  <w:style w:type="character" w:customStyle="1" w:styleId="ExerciseChar1">
    <w:name w:val="Exercise Char1"/>
    <w:basedOn w:val="DefaultParagraphFont"/>
    <w:link w:val="Exercise"/>
    <w:rsid w:val="00F612C5"/>
    <w:rPr>
      <w:rFonts w:eastAsia="Times New Roman" w:cstheme="minorHAnsi"/>
    </w:rPr>
  </w:style>
  <w:style w:type="character" w:styleId="FootnoteReference">
    <w:name w:val="footnote reference"/>
    <w:basedOn w:val="AttributionChar"/>
    <w:qFormat/>
    <w:rsid w:val="00322846"/>
    <w:rPr>
      <w:sz w:val="22"/>
      <w:szCs w:val="16"/>
      <w:vertAlign w:val="superscript"/>
    </w:rPr>
  </w:style>
  <w:style w:type="paragraph" w:styleId="ListBullet">
    <w:name w:val="List Bullet"/>
    <w:basedOn w:val="Normal"/>
    <w:link w:val="ListBulletChar"/>
    <w:qFormat/>
    <w:rsid w:val="005B2831"/>
    <w:pPr>
      <w:numPr>
        <w:numId w:val="4"/>
      </w:numPr>
      <w:contextualSpacing/>
    </w:pPr>
  </w:style>
  <w:style w:type="paragraph" w:customStyle="1" w:styleId="FeatureBoxHeading">
    <w:name w:val="FeatureBoxHeading"/>
    <w:basedOn w:val="Normal"/>
    <w:link w:val="FeatureBoxHeadingChar"/>
    <w:qFormat/>
    <w:rsid w:val="00DB35BA"/>
    <w:pPr>
      <w:spacing w:after="120"/>
      <w:jc w:val="left"/>
    </w:pPr>
    <w:rPr>
      <w:rFonts w:asciiTheme="majorHAnsi" w:hAnsiTheme="majorHAnsi"/>
      <w:sz w:val="28"/>
    </w:rPr>
  </w:style>
  <w:style w:type="character" w:customStyle="1" w:styleId="FeatureBoxHeadingChar">
    <w:name w:val="FeatureBoxHeading Char"/>
    <w:basedOn w:val="DefaultParagraphFont"/>
    <w:link w:val="FeatureBoxHeading"/>
    <w:rsid w:val="00DB35BA"/>
    <w:rPr>
      <w:rFonts w:asciiTheme="majorHAnsi" w:hAnsiTheme="majorHAnsi"/>
      <w:sz w:val="28"/>
    </w:rPr>
  </w:style>
  <w:style w:type="paragraph" w:styleId="TOC1">
    <w:name w:val="toc 1"/>
    <w:basedOn w:val="Normal"/>
    <w:next w:val="Normal"/>
    <w:uiPriority w:val="39"/>
    <w:qFormat/>
    <w:rsid w:val="0022713C"/>
    <w:pPr>
      <w:tabs>
        <w:tab w:val="right" w:pos="6336"/>
      </w:tabs>
      <w:spacing w:after="60"/>
    </w:pPr>
  </w:style>
  <w:style w:type="paragraph" w:styleId="TOC2">
    <w:name w:val="toc 2"/>
    <w:basedOn w:val="TOC1"/>
    <w:next w:val="Normal"/>
    <w:uiPriority w:val="39"/>
    <w:rsid w:val="007B75A0"/>
    <w:pPr>
      <w:ind w:left="284"/>
    </w:pPr>
  </w:style>
  <w:style w:type="paragraph" w:styleId="TOC3">
    <w:name w:val="toc 3"/>
    <w:basedOn w:val="Normal"/>
    <w:next w:val="Normal"/>
    <w:uiPriority w:val="39"/>
    <w:rsid w:val="00E659FA"/>
    <w:pPr>
      <w:tabs>
        <w:tab w:val="right" w:pos="6336"/>
        <w:tab w:val="right" w:leader="dot" w:pos="9360"/>
      </w:tabs>
      <w:spacing w:line="240" w:lineRule="auto"/>
      <w:ind w:left="578"/>
    </w:pPr>
    <w:rPr>
      <w:noProof/>
    </w:rPr>
  </w:style>
  <w:style w:type="paragraph" w:styleId="TOC5">
    <w:name w:val="toc 5"/>
    <w:basedOn w:val="Normal"/>
    <w:next w:val="Normal"/>
    <w:autoRedefine/>
    <w:semiHidden/>
    <w:pPr>
      <w:ind w:left="960"/>
    </w:pPr>
    <w:rPr>
      <w:szCs w:val="24"/>
    </w:rPr>
  </w:style>
  <w:style w:type="paragraph" w:styleId="TOC4">
    <w:name w:val="toc 4"/>
    <w:basedOn w:val="Normal"/>
    <w:next w:val="Normal"/>
    <w:semiHidden/>
    <w:rPr>
      <w:b/>
    </w:rPr>
  </w:style>
  <w:style w:type="paragraph" w:styleId="TOC6">
    <w:name w:val="toc 6"/>
    <w:basedOn w:val="Normal"/>
    <w:next w:val="Normal"/>
    <w:autoRedefine/>
    <w:semiHidden/>
    <w:pPr>
      <w:ind w:left="1200"/>
    </w:pPr>
    <w:rPr>
      <w:szCs w:val="24"/>
    </w:rPr>
  </w:style>
  <w:style w:type="paragraph" w:styleId="TOC7">
    <w:name w:val="toc 7"/>
    <w:basedOn w:val="Normal"/>
    <w:next w:val="Normal"/>
    <w:autoRedefine/>
    <w:semiHidden/>
    <w:pPr>
      <w:ind w:left="1440"/>
    </w:pPr>
    <w:rPr>
      <w:szCs w:val="24"/>
    </w:rPr>
  </w:style>
  <w:style w:type="paragraph" w:styleId="TOC8">
    <w:name w:val="toc 8"/>
    <w:basedOn w:val="Normal"/>
    <w:next w:val="Normal"/>
    <w:autoRedefine/>
    <w:semiHidden/>
    <w:pPr>
      <w:ind w:left="1680"/>
    </w:pPr>
    <w:rPr>
      <w:szCs w:val="24"/>
    </w:rPr>
  </w:style>
  <w:style w:type="paragraph" w:styleId="TOC9">
    <w:name w:val="toc 9"/>
    <w:basedOn w:val="Normal"/>
    <w:next w:val="Normal"/>
    <w:autoRedefine/>
    <w:semiHidden/>
    <w:pPr>
      <w:ind w:left="1920"/>
    </w:pPr>
    <w:rPr>
      <w:szCs w:val="24"/>
    </w:rPr>
  </w:style>
  <w:style w:type="character" w:styleId="Hyperlink">
    <w:name w:val="Hyperlink"/>
    <w:basedOn w:val="DefaultParagraphFont"/>
    <w:uiPriority w:val="99"/>
    <w:rPr>
      <w:color w:val="0000FF"/>
      <w:u w:val="single"/>
    </w:rPr>
  </w:style>
  <w:style w:type="character" w:customStyle="1" w:styleId="FeatureBoxText">
    <w:name w:val="FeatureBoxText"/>
    <w:rsid w:val="00896BF5"/>
    <w:rPr>
      <w:rFonts w:asciiTheme="minorHAnsi" w:hAnsiTheme="minorHAnsi"/>
      <w:color w:val="000000" w:themeColor="text1"/>
    </w:rPr>
  </w:style>
  <w:style w:type="paragraph" w:styleId="Footer">
    <w:name w:val="footer"/>
    <w:basedOn w:val="Normal"/>
    <w:link w:val="FooterChar"/>
    <w:uiPriority w:val="99"/>
    <w:pPr>
      <w:pBdr>
        <w:top w:val="single" w:sz="4" w:space="1" w:color="auto"/>
      </w:pBdr>
      <w:tabs>
        <w:tab w:val="center" w:pos="5040"/>
        <w:tab w:val="left" w:pos="8820"/>
      </w:tabs>
      <w:jc w:val="center"/>
    </w:pPr>
    <w:rPr>
      <w:kern w:val="18"/>
      <w:sz w:val="16"/>
    </w:rPr>
  </w:style>
  <w:style w:type="paragraph" w:customStyle="1" w:styleId="QuizQuestion">
    <w:name w:val="QuizQuestion"/>
    <w:link w:val="QuizQuestionChar"/>
    <w:qFormat/>
    <w:rsid w:val="006B2A68"/>
    <w:pPr>
      <w:numPr>
        <w:numId w:val="1"/>
      </w:numPr>
      <w:spacing w:before="240" w:line="264" w:lineRule="auto"/>
      <w:ind w:left="357" w:hanging="357"/>
    </w:pPr>
    <w:rPr>
      <w:sz w:val="24"/>
    </w:rPr>
  </w:style>
  <w:style w:type="paragraph" w:styleId="ListParagraph">
    <w:name w:val="List Paragraph"/>
    <w:basedOn w:val="Normal"/>
    <w:link w:val="ListParagraphChar"/>
    <w:uiPriority w:val="34"/>
    <w:qFormat/>
    <w:rsid w:val="00696B64"/>
    <w:pPr>
      <w:numPr>
        <w:numId w:val="11"/>
      </w:numPr>
      <w:ind w:right="-13"/>
      <w:contextualSpacing/>
    </w:pPr>
  </w:style>
  <w:style w:type="character" w:customStyle="1" w:styleId="ListParagraphChar">
    <w:name w:val="List Paragraph Char"/>
    <w:basedOn w:val="DefaultParagraphFont"/>
    <w:link w:val="ListParagraph"/>
    <w:uiPriority w:val="34"/>
    <w:rsid w:val="00696B64"/>
    <w:rPr>
      <w:sz w:val="24"/>
    </w:rPr>
  </w:style>
  <w:style w:type="character" w:customStyle="1" w:styleId="QuizQuestionChar">
    <w:name w:val="QuizQuestion Char"/>
    <w:basedOn w:val="ListParagraphChar"/>
    <w:link w:val="QuizQuestion"/>
    <w:rsid w:val="006B2A68"/>
    <w:rPr>
      <w:sz w:val="24"/>
    </w:rPr>
  </w:style>
  <w:style w:type="character" w:styleId="PageNumber">
    <w:name w:val="page number"/>
    <w:basedOn w:val="NoLineHeightChar"/>
    <w:rsid w:val="007E6BBD"/>
    <w:rPr>
      <w:rFonts w:asciiTheme="minorHAnsi" w:hAnsiTheme="minorHAnsi"/>
      <w:b/>
      <w:sz w:val="22"/>
      <w:szCs w:val="20"/>
    </w:rPr>
  </w:style>
  <w:style w:type="character" w:styleId="FollowedHyperlink">
    <w:name w:val="FollowedHyperlink"/>
    <w:basedOn w:val="DefaultParagraphFont"/>
    <w:rsid w:val="00896BF5"/>
    <w:rPr>
      <w:color w:val="7030A0"/>
      <w:u w:val="single"/>
    </w:rPr>
  </w:style>
  <w:style w:type="paragraph" w:styleId="Caption">
    <w:name w:val="caption"/>
    <w:basedOn w:val="Normal"/>
    <w:next w:val="Normal"/>
    <w:link w:val="CaptionChar"/>
    <w:uiPriority w:val="35"/>
    <w:unhideWhenUsed/>
    <w:qFormat/>
    <w:rsid w:val="004C177A"/>
    <w:pPr>
      <w:spacing w:before="120" w:after="360" w:line="240" w:lineRule="auto"/>
      <w:jc w:val="center"/>
    </w:pPr>
    <w:rPr>
      <w:b/>
      <w:bCs/>
      <w:color w:val="595959" w:themeColor="text1" w:themeTint="A6"/>
      <w:sz w:val="20"/>
    </w:rPr>
  </w:style>
  <w:style w:type="paragraph" w:styleId="CommentText">
    <w:name w:val="annotation text"/>
    <w:basedOn w:val="Normal"/>
    <w:link w:val="CommentTextChar"/>
    <w:semiHidden/>
    <w:rPr>
      <w:sz w:val="18"/>
    </w:rPr>
  </w:style>
  <w:style w:type="paragraph" w:styleId="EndnoteText">
    <w:name w:val="endnote text"/>
    <w:basedOn w:val="Normal"/>
    <w:semiHidden/>
    <w:rPr>
      <w:sz w:val="18"/>
    </w:rPr>
  </w:style>
  <w:style w:type="paragraph" w:styleId="FootnoteText">
    <w:name w:val="footnote text"/>
    <w:basedOn w:val="Normal"/>
    <w:link w:val="FootnoteTextChar"/>
    <w:semiHidden/>
    <w:rPr>
      <w:sz w:val="1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eastAsia="en-US"/>
    </w:rPr>
  </w:style>
  <w:style w:type="paragraph" w:styleId="Subtitle">
    <w:name w:val="Subtitle"/>
    <w:basedOn w:val="Normal"/>
    <w:next w:val="Normal"/>
    <w:link w:val="SubtitleChar"/>
    <w:uiPriority w:val="11"/>
    <w:qFormat/>
    <w:rsid w:val="00ED170C"/>
    <w:pPr>
      <w:numPr>
        <w:ilvl w:val="1"/>
      </w:numPr>
      <w:jc w:val="center"/>
    </w:pPr>
    <w:rPr>
      <w:rFonts w:asciiTheme="majorHAnsi" w:eastAsiaTheme="majorEastAsia" w:hAnsiTheme="majorHAnsi" w:cstheme="majorBidi"/>
      <w:color w:val="595959" w:themeColor="text1" w:themeTint="A6"/>
      <w:szCs w:val="28"/>
    </w:rPr>
  </w:style>
  <w:style w:type="character" w:customStyle="1" w:styleId="SubtitleChar">
    <w:name w:val="Subtitle Char"/>
    <w:basedOn w:val="DefaultParagraphFont"/>
    <w:link w:val="Subtitle"/>
    <w:uiPriority w:val="11"/>
    <w:rsid w:val="00ED170C"/>
    <w:rPr>
      <w:rFonts w:asciiTheme="majorHAnsi" w:eastAsiaTheme="majorEastAsia" w:hAnsiTheme="majorHAnsi" w:cstheme="majorBidi"/>
      <w:color w:val="595959" w:themeColor="text1" w:themeTint="A6"/>
      <w:sz w:val="24"/>
      <w:szCs w:val="28"/>
    </w:rPr>
  </w:style>
  <w:style w:type="paragraph" w:styleId="Title">
    <w:name w:val="Title"/>
    <w:basedOn w:val="Normal"/>
    <w:next w:val="Normal"/>
    <w:link w:val="TitleChar"/>
    <w:uiPriority w:val="10"/>
    <w:qFormat/>
    <w:rsid w:val="004C177A"/>
    <w:pPr>
      <w:spacing w:after="0" w:line="240" w:lineRule="auto"/>
      <w:contextualSpacing/>
      <w:jc w:val="center"/>
    </w:pPr>
    <w:rPr>
      <w:rFonts w:asciiTheme="majorHAnsi" w:eastAsiaTheme="majorEastAsia" w:hAnsiTheme="majorHAnsi" w:cstheme="majorBidi"/>
      <w:caps/>
      <w:sz w:val="80"/>
    </w:rPr>
  </w:style>
  <w:style w:type="character" w:customStyle="1" w:styleId="TitleChar">
    <w:name w:val="Title Char"/>
    <w:basedOn w:val="DefaultParagraphFont"/>
    <w:link w:val="Title"/>
    <w:uiPriority w:val="10"/>
    <w:rsid w:val="004C177A"/>
    <w:rPr>
      <w:rFonts w:asciiTheme="majorHAnsi" w:eastAsiaTheme="majorEastAsia" w:hAnsiTheme="majorHAnsi" w:cstheme="majorBidi"/>
      <w:caps/>
      <w:sz w:val="80"/>
    </w:rPr>
  </w:style>
  <w:style w:type="paragraph" w:styleId="TOAHeading">
    <w:name w:val="toa heading"/>
    <w:basedOn w:val="Normal"/>
    <w:next w:val="Normal"/>
    <w:semiHidden/>
    <w:pPr>
      <w:spacing w:before="120"/>
    </w:pPr>
    <w:rPr>
      <w:rFonts w:cs="Arial"/>
      <w:b/>
      <w:bCs/>
      <w:szCs w:val="24"/>
    </w:rPr>
  </w:style>
  <w:style w:type="character" w:styleId="Emphasis">
    <w:name w:val="Emphasis"/>
    <w:basedOn w:val="DefaultParagraphFont"/>
    <w:uiPriority w:val="20"/>
    <w:qFormat/>
    <w:rsid w:val="005479BB"/>
    <w:rPr>
      <w:i/>
      <w:iCs/>
    </w:rPr>
  </w:style>
  <w:style w:type="paragraph" w:styleId="NoSpacing">
    <w:name w:val="No Spacing"/>
    <w:uiPriority w:val="1"/>
    <w:qFormat/>
    <w:rsid w:val="005479BB"/>
    <w:pPr>
      <w:spacing w:after="0" w:line="240" w:lineRule="auto"/>
    </w:pPr>
  </w:style>
  <w:style w:type="paragraph" w:styleId="Quote">
    <w:name w:val="Quote"/>
    <w:basedOn w:val="Normal"/>
    <w:next w:val="Normal"/>
    <w:link w:val="QuoteChar"/>
    <w:uiPriority w:val="29"/>
    <w:qFormat/>
    <w:rsid w:val="00221B0B"/>
    <w:pPr>
      <w:spacing w:before="160" w:after="240" w:line="240" w:lineRule="auto"/>
      <w:ind w:left="425" w:right="556"/>
    </w:pPr>
    <w:rPr>
      <w:rFonts w:eastAsiaTheme="majorEastAsia" w:cstheme="majorBidi"/>
      <w:i/>
      <w:color w:val="000000" w:themeColor="text1"/>
      <w:sz w:val="25"/>
      <w:szCs w:val="25"/>
    </w:rPr>
  </w:style>
  <w:style w:type="character" w:customStyle="1" w:styleId="QuoteChar">
    <w:name w:val="Quote Char"/>
    <w:basedOn w:val="DefaultParagraphFont"/>
    <w:link w:val="Quote"/>
    <w:uiPriority w:val="29"/>
    <w:rsid w:val="00221B0B"/>
    <w:rPr>
      <w:rFonts w:eastAsiaTheme="majorEastAsia" w:cstheme="majorBidi"/>
      <w:i/>
      <w:color w:val="000000" w:themeColor="text1"/>
      <w:sz w:val="25"/>
      <w:szCs w:val="25"/>
    </w:rPr>
  </w:style>
  <w:style w:type="paragraph" w:customStyle="1" w:styleId="QuizAnswerWithSpace">
    <w:name w:val="QuizAnswerWithSpace"/>
    <w:basedOn w:val="Normal"/>
    <w:link w:val="QuizAnswerWithSpaceChar"/>
    <w:qFormat/>
    <w:rsid w:val="005E47B6"/>
    <w:pPr>
      <w:spacing w:after="1600"/>
      <w:ind w:left="426"/>
    </w:pPr>
  </w:style>
  <w:style w:type="character" w:customStyle="1" w:styleId="QuizAnswerWithSpaceChar">
    <w:name w:val="QuizAnswerWithSpace Char"/>
    <w:basedOn w:val="DefaultParagraphFont"/>
    <w:link w:val="QuizAnswerWithSpace"/>
    <w:rsid w:val="005E47B6"/>
  </w:style>
  <w:style w:type="character" w:styleId="IntenseEmphasis">
    <w:name w:val="Intense Emphasis"/>
    <w:basedOn w:val="DefaultParagraphFont"/>
    <w:uiPriority w:val="21"/>
    <w:qFormat/>
    <w:rsid w:val="007E6BBD"/>
    <w:rPr>
      <w:b/>
      <w:bCs/>
      <w:i/>
      <w:iCs/>
      <w:color w:val="000000" w:themeColor="text1"/>
    </w:rPr>
  </w:style>
  <w:style w:type="paragraph" w:styleId="TOCHeading">
    <w:name w:val="TOC Heading"/>
    <w:basedOn w:val="Heading1"/>
    <w:next w:val="Normal"/>
    <w:uiPriority w:val="39"/>
    <w:semiHidden/>
    <w:unhideWhenUsed/>
    <w:qFormat/>
    <w:rsid w:val="005479BB"/>
    <w:pPr>
      <w:outlineLvl w:val="9"/>
    </w:pPr>
  </w:style>
  <w:style w:type="table" w:styleId="TableGrid">
    <w:name w:val="Table Grid"/>
    <w:basedOn w:val="TableNormal"/>
    <w:rsid w:val="004B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neCell">
      <w:tblPr/>
      <w:tcPr>
        <w:tcMar>
          <w:top w:w="0" w:type="nil"/>
          <w:left w:w="0" w:type="nil"/>
          <w:bottom w:w="0" w:type="nil"/>
          <w:right w:w="113" w:type="dxa"/>
        </w:tcMar>
      </w:tcPr>
    </w:tblStylePr>
  </w:style>
  <w:style w:type="paragraph" w:styleId="BodyText">
    <w:name w:val="Body Text"/>
    <w:link w:val="BodyTextChar"/>
    <w:rsid w:val="00CE65A0"/>
    <w:pPr>
      <w:spacing w:line="288" w:lineRule="auto"/>
    </w:pPr>
  </w:style>
  <w:style w:type="paragraph" w:customStyle="1" w:styleId="SpecialHeading">
    <w:name w:val="SpecialHeading"/>
    <w:link w:val="SpecialHeadingChar"/>
    <w:qFormat/>
    <w:rsid w:val="004C177A"/>
    <w:pPr>
      <w:pageBreakBefore/>
      <w:spacing w:after="240" w:line="240" w:lineRule="auto"/>
    </w:pPr>
    <w:rPr>
      <w:rFonts w:ascii="Arial" w:hAnsi="Arial"/>
      <w:noProof/>
      <w:color w:val="000000" w:themeColor="text1"/>
      <w:spacing w:val="-10"/>
      <w:sz w:val="48"/>
      <w:lang w:val="en-US"/>
    </w:rPr>
  </w:style>
  <w:style w:type="character" w:customStyle="1" w:styleId="SpecialHeadingChar">
    <w:name w:val="SpecialHeading Char"/>
    <w:basedOn w:val="DefaultParagraphFont"/>
    <w:link w:val="SpecialHeading"/>
    <w:rsid w:val="004C177A"/>
    <w:rPr>
      <w:rFonts w:ascii="Arial" w:hAnsi="Arial"/>
      <w:noProof/>
      <w:color w:val="000000" w:themeColor="text1"/>
      <w:spacing w:val="-10"/>
      <w:sz w:val="48"/>
      <w:lang w:val="en-US"/>
    </w:rPr>
  </w:style>
  <w:style w:type="paragraph" w:customStyle="1" w:styleId="Copyright">
    <w:name w:val="Copyright"/>
    <w:basedOn w:val="Normal"/>
    <w:link w:val="CopyrightChar"/>
    <w:qFormat/>
    <w:rsid w:val="00713232"/>
    <w:pPr>
      <w:spacing w:line="240" w:lineRule="auto"/>
    </w:pPr>
  </w:style>
  <w:style w:type="character" w:customStyle="1" w:styleId="CopyrightChar">
    <w:name w:val="Copyright Char"/>
    <w:basedOn w:val="DefaultParagraphFont"/>
    <w:link w:val="Copyright"/>
    <w:rsid w:val="00713232"/>
  </w:style>
  <w:style w:type="character" w:customStyle="1" w:styleId="SmallTitle">
    <w:name w:val="SmallTitle"/>
    <w:basedOn w:val="DefaultParagraphFont"/>
    <w:rsid w:val="007A5B2C"/>
    <w:rPr>
      <w:rFonts w:asciiTheme="majorHAnsi" w:hAnsiTheme="majorHAnsi"/>
      <w:b/>
      <w:color w:val="4D4D4D" w:themeColor="accent6"/>
      <w:spacing w:val="-12"/>
      <w:sz w:val="88"/>
      <w:szCs w:val="88"/>
    </w:rPr>
  </w:style>
  <w:style w:type="character" w:customStyle="1" w:styleId="MediumTitle">
    <w:name w:val="Medium Title"/>
    <w:basedOn w:val="DefaultParagraphFont"/>
    <w:rsid w:val="00531966"/>
    <w:rPr>
      <w:rFonts w:asciiTheme="majorHAnsi" w:hAnsiTheme="majorHAnsi"/>
      <w:b/>
      <w:color w:val="4D4D4D" w:themeColor="accent6"/>
      <w:spacing w:val="-12"/>
      <w:sz w:val="88"/>
      <w:szCs w:val="88"/>
    </w:rPr>
  </w:style>
  <w:style w:type="character" w:customStyle="1" w:styleId="LargeTitle">
    <w:name w:val="LargeTitle"/>
    <w:basedOn w:val="SmallTitle"/>
    <w:rsid w:val="00531966"/>
    <w:rPr>
      <w:rFonts w:asciiTheme="majorHAnsi" w:hAnsiTheme="majorHAnsi"/>
      <w:b/>
      <w:color w:val="4D4D4D" w:themeColor="accent6"/>
      <w:spacing w:val="-12"/>
      <w:sz w:val="88"/>
      <w:szCs w:val="88"/>
    </w:rPr>
  </w:style>
  <w:style w:type="paragraph" w:styleId="TableofFigures">
    <w:name w:val="table of figures"/>
    <w:basedOn w:val="Normal"/>
    <w:next w:val="Normal"/>
    <w:uiPriority w:val="99"/>
    <w:qFormat/>
    <w:rsid w:val="0022713C"/>
    <w:pPr>
      <w:tabs>
        <w:tab w:val="right" w:pos="6336"/>
      </w:tabs>
      <w:spacing w:after="60"/>
    </w:pPr>
  </w:style>
  <w:style w:type="paragraph" w:customStyle="1" w:styleId="QuizAnswerNoSpace">
    <w:name w:val="QuizAnswerNoSpace"/>
    <w:basedOn w:val="QuizAnswerWithSpace"/>
    <w:link w:val="QuizAnswerNoSpaceChar"/>
    <w:qFormat/>
    <w:rsid w:val="005E47B6"/>
    <w:pPr>
      <w:spacing w:after="240"/>
      <w:ind w:left="425"/>
      <w:contextualSpacing/>
    </w:pPr>
  </w:style>
  <w:style w:type="character" w:customStyle="1" w:styleId="QuizAnswerNoSpaceChar">
    <w:name w:val="QuizAnswerNoSpace Char"/>
    <w:basedOn w:val="DefaultParagraphFont"/>
    <w:link w:val="QuizAnswerNoSpace"/>
    <w:rsid w:val="005E47B6"/>
  </w:style>
  <w:style w:type="paragraph" w:customStyle="1" w:styleId="Dedication">
    <w:name w:val="Dedication"/>
    <w:basedOn w:val="Normal"/>
    <w:link w:val="DedicationChar"/>
    <w:qFormat/>
    <w:rsid w:val="00B8065F"/>
    <w:pPr>
      <w:spacing w:before="3600"/>
      <w:ind w:left="720" w:right="756"/>
      <w:jc w:val="center"/>
    </w:pPr>
    <w:rPr>
      <w:i/>
      <w:color w:val="000000" w:themeColor="text1"/>
      <w:lang w:val="en-US"/>
    </w:rPr>
  </w:style>
  <w:style w:type="character" w:customStyle="1" w:styleId="DedicationChar">
    <w:name w:val="Dedication Char"/>
    <w:basedOn w:val="DefaultParagraphFont"/>
    <w:link w:val="Dedication"/>
    <w:rsid w:val="00B8065F"/>
    <w:rPr>
      <w:i/>
      <w:color w:val="000000" w:themeColor="text1"/>
      <w:sz w:val="24"/>
      <w:lang w:val="en-US"/>
    </w:rPr>
  </w:style>
  <w:style w:type="paragraph" w:customStyle="1" w:styleId="CopyrightPublication">
    <w:name w:val="CopyrightPublication"/>
    <w:basedOn w:val="Copyright"/>
    <w:rsid w:val="00C3379F"/>
    <w:rPr>
      <w:i/>
      <w:iCs/>
    </w:rPr>
  </w:style>
  <w:style w:type="paragraph" w:customStyle="1" w:styleId="Term">
    <w:name w:val="Term"/>
    <w:basedOn w:val="Normal"/>
    <w:link w:val="TermChar"/>
    <w:qFormat/>
    <w:rsid w:val="00C3379F"/>
    <w:pPr>
      <w:spacing w:after="0"/>
    </w:pPr>
    <w:rPr>
      <w:b/>
    </w:rPr>
  </w:style>
  <w:style w:type="paragraph" w:customStyle="1" w:styleId="TermDescription">
    <w:name w:val="TermDescription"/>
    <w:link w:val="TermDescriptionChar"/>
    <w:qFormat/>
    <w:rsid w:val="006D7A2E"/>
  </w:style>
  <w:style w:type="character" w:customStyle="1" w:styleId="TermChar">
    <w:name w:val="Term Char"/>
    <w:basedOn w:val="DefaultParagraphFont"/>
    <w:link w:val="Term"/>
    <w:rsid w:val="00C3379F"/>
    <w:rPr>
      <w:b/>
    </w:rPr>
  </w:style>
  <w:style w:type="character" w:styleId="EndnoteReference">
    <w:name w:val="endnote reference"/>
    <w:basedOn w:val="DefaultParagraphFont"/>
    <w:rsid w:val="00B96C84"/>
    <w:rPr>
      <w:vertAlign w:val="superscript"/>
    </w:rPr>
  </w:style>
  <w:style w:type="character" w:customStyle="1" w:styleId="TermDescriptionChar">
    <w:name w:val="TermDescription Char"/>
    <w:basedOn w:val="DefaultParagraphFont"/>
    <w:link w:val="TermDescription"/>
    <w:rsid w:val="006D7A2E"/>
  </w:style>
  <w:style w:type="paragraph" w:styleId="Index1">
    <w:name w:val="index 1"/>
    <w:basedOn w:val="Normal"/>
    <w:next w:val="Normal"/>
    <w:autoRedefine/>
    <w:uiPriority w:val="99"/>
    <w:rsid w:val="00BC0F41"/>
    <w:pPr>
      <w:spacing w:after="0" w:line="240" w:lineRule="auto"/>
      <w:ind w:left="220" w:hanging="220"/>
    </w:pPr>
  </w:style>
  <w:style w:type="paragraph" w:customStyle="1" w:styleId="TableHeader">
    <w:name w:val="TableHeader"/>
    <w:basedOn w:val="Normal"/>
    <w:link w:val="TableHeaderChar"/>
    <w:qFormat/>
    <w:rsid w:val="00040962"/>
    <w:pPr>
      <w:spacing w:after="0" w:line="240" w:lineRule="auto"/>
      <w:jc w:val="center"/>
    </w:pPr>
    <w:rPr>
      <w:b/>
    </w:rPr>
  </w:style>
  <w:style w:type="paragraph" w:customStyle="1" w:styleId="TableCellLeft">
    <w:name w:val="TableCellLeft"/>
    <w:basedOn w:val="Normal"/>
    <w:link w:val="TableCellLeftChar"/>
    <w:qFormat/>
    <w:rsid w:val="00C3379F"/>
    <w:pPr>
      <w:spacing w:after="0" w:line="240" w:lineRule="auto"/>
    </w:pPr>
  </w:style>
  <w:style w:type="character" w:customStyle="1" w:styleId="TableHeaderChar">
    <w:name w:val="TableHeader Char"/>
    <w:basedOn w:val="DefaultParagraphFont"/>
    <w:link w:val="TableHeader"/>
    <w:rsid w:val="00040962"/>
    <w:rPr>
      <w:b/>
    </w:rPr>
  </w:style>
  <w:style w:type="paragraph" w:customStyle="1" w:styleId="TableCellRight">
    <w:name w:val="TableCellRight"/>
    <w:basedOn w:val="Normal"/>
    <w:link w:val="TableCellRightChar"/>
    <w:qFormat/>
    <w:rsid w:val="007F5C27"/>
    <w:pPr>
      <w:keepNext/>
      <w:tabs>
        <w:tab w:val="right" w:pos="1322"/>
      </w:tabs>
      <w:spacing w:after="0" w:line="240" w:lineRule="auto"/>
    </w:pPr>
  </w:style>
  <w:style w:type="character" w:customStyle="1" w:styleId="TableCellLeftChar">
    <w:name w:val="TableCellLeft Char"/>
    <w:basedOn w:val="DefaultParagraphFont"/>
    <w:link w:val="TableCellLeft"/>
    <w:rsid w:val="00C3379F"/>
  </w:style>
  <w:style w:type="paragraph" w:customStyle="1" w:styleId="TableCellDecimal">
    <w:name w:val="TableCellDecimal"/>
    <w:basedOn w:val="Normal"/>
    <w:link w:val="TableCellDecimalChar"/>
    <w:qFormat/>
    <w:rsid w:val="00C3379F"/>
    <w:pPr>
      <w:keepNext/>
      <w:tabs>
        <w:tab w:val="decimal" w:pos="1295"/>
      </w:tabs>
      <w:spacing w:after="0" w:line="240" w:lineRule="auto"/>
    </w:pPr>
  </w:style>
  <w:style w:type="character" w:customStyle="1" w:styleId="TableCellRightChar">
    <w:name w:val="TableCellRight Char"/>
    <w:basedOn w:val="DefaultParagraphFont"/>
    <w:link w:val="TableCellRight"/>
    <w:rsid w:val="007F5C27"/>
  </w:style>
  <w:style w:type="paragraph" w:customStyle="1" w:styleId="TableCellCentred">
    <w:name w:val="TableCellCentred"/>
    <w:basedOn w:val="Normal"/>
    <w:link w:val="TableCellCentredChar"/>
    <w:qFormat/>
    <w:rsid w:val="00C3379F"/>
    <w:pPr>
      <w:keepNext/>
      <w:tabs>
        <w:tab w:val="center" w:pos="660"/>
      </w:tabs>
      <w:spacing w:after="0" w:line="240" w:lineRule="auto"/>
    </w:pPr>
  </w:style>
  <w:style w:type="character" w:customStyle="1" w:styleId="TableCellDecimalChar">
    <w:name w:val="TableCellDecimal Char"/>
    <w:basedOn w:val="DefaultParagraphFont"/>
    <w:link w:val="TableCellDecimal"/>
    <w:rsid w:val="00C3379F"/>
  </w:style>
  <w:style w:type="paragraph" w:customStyle="1" w:styleId="ExerciseUnderlined">
    <w:name w:val="ExerciseUnderlined"/>
    <w:basedOn w:val="Exercise"/>
    <w:link w:val="ExerciseUnderlinedChar"/>
    <w:qFormat/>
    <w:rsid w:val="00E1529A"/>
    <w:pPr>
      <w:numPr>
        <w:numId w:val="2"/>
      </w:numPr>
      <w:pBdr>
        <w:top w:val="none" w:sz="0" w:space="0" w:color="auto"/>
        <w:left w:val="none" w:sz="0" w:space="0" w:color="auto"/>
        <w:bottom w:val="none" w:sz="0" w:space="0" w:color="auto"/>
        <w:right w:val="none" w:sz="0" w:space="0" w:color="auto"/>
      </w:pBdr>
      <w:tabs>
        <w:tab w:val="left" w:pos="6093"/>
      </w:tabs>
    </w:pPr>
    <w:rPr>
      <w:color w:val="808080" w:themeColor="background1" w:themeShade="80"/>
      <w:u w:val="single"/>
    </w:rPr>
  </w:style>
  <w:style w:type="character" w:customStyle="1" w:styleId="TableCellCentredChar">
    <w:name w:val="TableCellCentred Char"/>
    <w:basedOn w:val="DefaultParagraphFont"/>
    <w:link w:val="TableCellCentred"/>
    <w:rsid w:val="00C3379F"/>
  </w:style>
  <w:style w:type="character" w:customStyle="1" w:styleId="ExerciseUnderlinedChar">
    <w:name w:val="ExerciseUnderlined Char"/>
    <w:basedOn w:val="ExerciseChar1"/>
    <w:link w:val="ExerciseUnderlined"/>
    <w:rsid w:val="00E1529A"/>
    <w:rPr>
      <w:rFonts w:eastAsia="Times New Roman" w:cstheme="minorHAnsi"/>
      <w:color w:val="808080" w:themeColor="background1" w:themeShade="80"/>
      <w:sz w:val="24"/>
      <w:u w:val="single"/>
    </w:rPr>
  </w:style>
  <w:style w:type="paragraph" w:customStyle="1" w:styleId="TermDescriptionItalic">
    <w:name w:val="TermDescriptionItalic"/>
    <w:basedOn w:val="TermDescription"/>
    <w:rsid w:val="00957543"/>
    <w:rPr>
      <w:i/>
      <w:iCs/>
      <w:shd w:val="clear" w:color="auto" w:fill="FFFFFF"/>
    </w:rPr>
  </w:style>
  <w:style w:type="paragraph" w:customStyle="1" w:styleId="TermDescriptionClear">
    <w:name w:val="TermDescriptionClear"/>
    <w:basedOn w:val="TermDescription"/>
    <w:rsid w:val="00994EB1"/>
    <w:rPr>
      <w:shd w:val="clear" w:color="auto" w:fill="FFFFFF"/>
    </w:rPr>
  </w:style>
  <w:style w:type="character" w:customStyle="1" w:styleId="BodyTextChar">
    <w:name w:val="Body Text Char"/>
    <w:basedOn w:val="DefaultParagraphFont"/>
    <w:link w:val="BodyText"/>
    <w:rsid w:val="00CE65A0"/>
  </w:style>
  <w:style w:type="paragraph" w:customStyle="1" w:styleId="MultipleChoice">
    <w:name w:val="MultipleChoice"/>
    <w:basedOn w:val="NoLineHeight"/>
    <w:link w:val="MultipleChoiceChar"/>
    <w:qFormat/>
    <w:rsid w:val="005E47B6"/>
    <w:pPr>
      <w:tabs>
        <w:tab w:val="left" w:pos="2268"/>
        <w:tab w:val="left" w:pos="4536"/>
      </w:tabs>
    </w:pPr>
  </w:style>
  <w:style w:type="character" w:customStyle="1" w:styleId="MultipleChoiceChar">
    <w:name w:val="MultipleChoice Char"/>
    <w:basedOn w:val="NoLineHeightChar"/>
    <w:link w:val="MultipleChoice"/>
    <w:rsid w:val="005E47B6"/>
  </w:style>
  <w:style w:type="character" w:customStyle="1" w:styleId="ListBulletChar">
    <w:name w:val="List Bullet Char"/>
    <w:basedOn w:val="DefaultParagraphFont"/>
    <w:link w:val="ListBullet"/>
    <w:rsid w:val="005B2831"/>
    <w:rPr>
      <w:sz w:val="24"/>
    </w:rPr>
  </w:style>
  <w:style w:type="paragraph" w:styleId="List">
    <w:name w:val="List"/>
    <w:basedOn w:val="Normal"/>
    <w:semiHidden/>
    <w:unhideWhenUsed/>
    <w:rsid w:val="008A2A25"/>
    <w:pPr>
      <w:ind w:left="283" w:hanging="283"/>
      <w:contextualSpacing/>
    </w:pPr>
  </w:style>
  <w:style w:type="character" w:styleId="Strong">
    <w:name w:val="Strong"/>
    <w:basedOn w:val="DefaultParagraphFont"/>
    <w:uiPriority w:val="22"/>
    <w:qFormat/>
    <w:rsid w:val="005479BB"/>
    <w:rPr>
      <w:b/>
      <w:bCs/>
    </w:rPr>
  </w:style>
  <w:style w:type="paragraph" w:styleId="IntenseQuote">
    <w:name w:val="Intense Quote"/>
    <w:basedOn w:val="Normal"/>
    <w:next w:val="Normal"/>
    <w:link w:val="IntenseQuoteChar"/>
    <w:uiPriority w:val="30"/>
    <w:qFormat/>
    <w:rsid w:val="005479BB"/>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479BB"/>
    <w:rPr>
      <w:color w:val="404040" w:themeColor="text1" w:themeTint="BF"/>
      <w:sz w:val="32"/>
      <w:szCs w:val="32"/>
    </w:rPr>
  </w:style>
  <w:style w:type="character" w:styleId="SubtleEmphasis">
    <w:name w:val="Subtle Emphasis"/>
    <w:basedOn w:val="DefaultParagraphFont"/>
    <w:uiPriority w:val="19"/>
    <w:qFormat/>
    <w:rsid w:val="005479BB"/>
    <w:rPr>
      <w:i/>
      <w:iCs/>
      <w:color w:val="595959" w:themeColor="text1" w:themeTint="A6"/>
    </w:rPr>
  </w:style>
  <w:style w:type="character" w:styleId="SubtleReference">
    <w:name w:val="Subtle Reference"/>
    <w:basedOn w:val="DefaultParagraphFont"/>
    <w:uiPriority w:val="31"/>
    <w:qFormat/>
    <w:rsid w:val="005479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479BB"/>
    <w:rPr>
      <w:b/>
      <w:bCs/>
      <w:caps w:val="0"/>
      <w:smallCaps/>
      <w:color w:val="auto"/>
      <w:spacing w:val="3"/>
      <w:u w:val="single"/>
    </w:rPr>
  </w:style>
  <w:style w:type="character" w:styleId="BookTitle">
    <w:name w:val="Book Title"/>
    <w:basedOn w:val="DefaultParagraphFont"/>
    <w:uiPriority w:val="33"/>
    <w:qFormat/>
    <w:rsid w:val="005479BB"/>
    <w:rPr>
      <w:b/>
      <w:bCs/>
      <w:smallCaps/>
      <w:spacing w:val="7"/>
    </w:rPr>
  </w:style>
  <w:style w:type="character" w:customStyle="1" w:styleId="FootnoteTextChar">
    <w:name w:val="Footnote Text Char"/>
    <w:basedOn w:val="DefaultParagraphFont"/>
    <w:link w:val="FootnoteText"/>
    <w:semiHidden/>
    <w:rsid w:val="0003133D"/>
    <w:rPr>
      <w:sz w:val="18"/>
    </w:rPr>
  </w:style>
  <w:style w:type="character" w:customStyle="1" w:styleId="CaptionChar">
    <w:name w:val="Caption Char"/>
    <w:basedOn w:val="DefaultParagraphFont"/>
    <w:link w:val="Caption"/>
    <w:uiPriority w:val="35"/>
    <w:locked/>
    <w:rsid w:val="004C177A"/>
    <w:rPr>
      <w:b/>
      <w:bCs/>
      <w:color w:val="595959" w:themeColor="text1" w:themeTint="A6"/>
      <w:sz w:val="20"/>
    </w:rPr>
  </w:style>
  <w:style w:type="character" w:customStyle="1" w:styleId="ImagesChar">
    <w:name w:val="Images Char"/>
    <w:basedOn w:val="DefaultParagraphFont"/>
    <w:link w:val="Images"/>
    <w:locked/>
    <w:rsid w:val="0003133D"/>
    <w:rPr>
      <w:rFonts w:ascii="Times New Roman" w:hAnsi="Times New Roman"/>
      <w:noProof/>
      <w:sz w:val="20"/>
      <w:szCs w:val="20"/>
    </w:rPr>
  </w:style>
  <w:style w:type="paragraph" w:customStyle="1" w:styleId="Images">
    <w:name w:val="Images"/>
    <w:basedOn w:val="NoSpacing"/>
    <w:link w:val="ImagesChar"/>
    <w:qFormat/>
    <w:rsid w:val="0003133D"/>
    <w:pPr>
      <w:spacing w:before="100" w:after="80"/>
    </w:pPr>
    <w:rPr>
      <w:rFonts w:ascii="Times New Roman" w:hAnsi="Times New Roman"/>
      <w:noProof/>
      <w:sz w:val="20"/>
      <w:szCs w:val="20"/>
    </w:rPr>
  </w:style>
  <w:style w:type="paragraph" w:customStyle="1" w:styleId="PublisherName">
    <w:name w:val="PublisherName"/>
    <w:basedOn w:val="Normal"/>
    <w:link w:val="PublisherNameChar"/>
    <w:qFormat/>
    <w:rsid w:val="00FE502D"/>
    <w:pPr>
      <w:spacing w:before="1320"/>
      <w:jc w:val="center"/>
    </w:pPr>
  </w:style>
  <w:style w:type="character" w:customStyle="1" w:styleId="PublisherNameChar">
    <w:name w:val="PublisherName Char"/>
    <w:basedOn w:val="DefaultParagraphFont"/>
    <w:link w:val="PublisherName"/>
    <w:rsid w:val="00FE502D"/>
    <w:rPr>
      <w:sz w:val="24"/>
    </w:rPr>
  </w:style>
  <w:style w:type="character" w:customStyle="1" w:styleId="FooterChar">
    <w:name w:val="Footer Char"/>
    <w:basedOn w:val="DefaultParagraphFont"/>
    <w:link w:val="Footer"/>
    <w:uiPriority w:val="99"/>
    <w:rsid w:val="008D6191"/>
    <w:rPr>
      <w:kern w:val="18"/>
      <w:sz w:val="16"/>
    </w:rPr>
  </w:style>
  <w:style w:type="paragraph" w:customStyle="1" w:styleId="PartPage">
    <w:name w:val="Part Page"/>
    <w:basedOn w:val="Heading1"/>
    <w:link w:val="PartPageChar"/>
    <w:qFormat/>
    <w:rsid w:val="00877175"/>
    <w:pPr>
      <w:pageBreakBefore w:val="0"/>
      <w:jc w:val="center"/>
    </w:pPr>
    <w:rPr>
      <w:b/>
      <w:bCs/>
      <w:caps/>
      <w:sz w:val="82"/>
      <w:szCs w:val="52"/>
    </w:rPr>
  </w:style>
  <w:style w:type="paragraph" w:customStyle="1" w:styleId="PartNumber">
    <w:name w:val="Part Number"/>
    <w:basedOn w:val="PartPage"/>
    <w:link w:val="PartNumberChar"/>
    <w:qFormat/>
    <w:rsid w:val="00877175"/>
    <w:pPr>
      <w:pageBreakBefore/>
      <w:spacing w:before="800" w:after="800"/>
    </w:pPr>
    <w:rPr>
      <w:b w:val="0"/>
    </w:rPr>
  </w:style>
  <w:style w:type="character" w:customStyle="1" w:styleId="PartPageChar">
    <w:name w:val="Part Page Char"/>
    <w:basedOn w:val="Heading1Char"/>
    <w:link w:val="PartPage"/>
    <w:rsid w:val="00877175"/>
    <w:rPr>
      <w:rFonts w:ascii="Futura Condensed" w:hAnsi="Futura Condensed"/>
      <w:b/>
      <w:bCs/>
      <w:caps/>
      <w:noProof/>
      <w:color w:val="000000" w:themeColor="text1"/>
      <w:spacing w:val="-10"/>
      <w:sz w:val="82"/>
      <w:szCs w:val="52"/>
    </w:rPr>
  </w:style>
  <w:style w:type="paragraph" w:customStyle="1" w:styleId="HintTipWarningTitle">
    <w:name w:val="HintTipWarningTitle"/>
    <w:basedOn w:val="Normal"/>
    <w:link w:val="HintTipWarningTitleChar"/>
    <w:qFormat/>
    <w:rsid w:val="007E6BBD"/>
    <w:pPr>
      <w:spacing w:before="80" w:after="80"/>
    </w:pPr>
    <w:rPr>
      <w:b/>
    </w:rPr>
  </w:style>
  <w:style w:type="character" w:customStyle="1" w:styleId="PartNumberChar">
    <w:name w:val="Part Number Char"/>
    <w:basedOn w:val="PartPageChar"/>
    <w:link w:val="PartNumber"/>
    <w:rsid w:val="00877175"/>
    <w:rPr>
      <w:rFonts w:ascii="Futura Condensed" w:hAnsi="Futura Condensed"/>
      <w:b w:val="0"/>
      <w:bCs/>
      <w:caps/>
      <w:noProof/>
      <w:color w:val="000000" w:themeColor="text1"/>
      <w:spacing w:val="-10"/>
      <w:sz w:val="82"/>
      <w:szCs w:val="52"/>
    </w:rPr>
  </w:style>
  <w:style w:type="character" w:customStyle="1" w:styleId="HTW-Icon">
    <w:name w:val="HTW-Icon"/>
    <w:basedOn w:val="DefaultParagraphFont"/>
    <w:rsid w:val="007E6BBD"/>
    <w:rPr>
      <w:sz w:val="52"/>
    </w:rPr>
  </w:style>
  <w:style w:type="character" w:customStyle="1" w:styleId="HintTipWarningTitleChar">
    <w:name w:val="HintTipWarningTitle Char"/>
    <w:basedOn w:val="DefaultParagraphFont"/>
    <w:link w:val="HintTipWarningTitle"/>
    <w:rsid w:val="007E6BBD"/>
    <w:rPr>
      <w:b/>
    </w:rPr>
  </w:style>
  <w:style w:type="paragraph" w:customStyle="1" w:styleId="QuizQuestionunderlined">
    <w:name w:val="QuizQuestion + underlined"/>
    <w:basedOn w:val="QuizQuestion"/>
    <w:rsid w:val="007E6BBD"/>
    <w:rPr>
      <w:color w:val="000000" w:themeColor="text1"/>
    </w:rPr>
  </w:style>
  <w:style w:type="paragraph" w:customStyle="1" w:styleId="ContactEmail">
    <w:name w:val="ContactEmail"/>
    <w:basedOn w:val="Normal"/>
    <w:rsid w:val="007E6BBD"/>
    <w:pPr>
      <w:ind w:left="360"/>
    </w:pPr>
    <w:rPr>
      <w:rFonts w:eastAsia="Times New Roman" w:cs="Times New Roman"/>
      <w:szCs w:val="20"/>
    </w:rPr>
  </w:style>
  <w:style w:type="numbering" w:customStyle="1" w:styleId="OutlineNumberlevel2">
    <w:name w:val="Outline Number level2"/>
    <w:basedOn w:val="NoList"/>
    <w:rsid w:val="007E6BBD"/>
    <w:pPr>
      <w:numPr>
        <w:numId w:val="5"/>
      </w:numPr>
    </w:pPr>
  </w:style>
  <w:style w:type="paragraph" w:customStyle="1" w:styleId="ChapterNumber">
    <w:name w:val="Chapter Number"/>
    <w:basedOn w:val="Heading1"/>
    <w:link w:val="ChapterNumberChar"/>
    <w:qFormat/>
    <w:rsid w:val="00E57830"/>
    <w:pPr>
      <w:jc w:val="center"/>
    </w:pPr>
    <w:rPr>
      <w:caps/>
      <w:sz w:val="72"/>
    </w:rPr>
  </w:style>
  <w:style w:type="paragraph" w:customStyle="1" w:styleId="ChapterTitle">
    <w:name w:val="Chapter Title"/>
    <w:basedOn w:val="Heading1"/>
    <w:link w:val="ChapterTitleChar"/>
    <w:qFormat/>
    <w:rsid w:val="00E57830"/>
    <w:pPr>
      <w:pageBreakBefore w:val="0"/>
      <w:spacing w:before="600" w:after="1000" w:line="216" w:lineRule="auto"/>
      <w:jc w:val="center"/>
    </w:pPr>
    <w:rPr>
      <w:b/>
      <w:sz w:val="72"/>
    </w:rPr>
  </w:style>
  <w:style w:type="character" w:customStyle="1" w:styleId="ChapterNumberChar">
    <w:name w:val="Chapter Number Char"/>
    <w:basedOn w:val="Heading1Char"/>
    <w:link w:val="ChapterNumber"/>
    <w:rsid w:val="00E57830"/>
    <w:rPr>
      <w:rFonts w:ascii="Futura Condensed" w:hAnsi="Futura Condensed"/>
      <w:caps/>
      <w:noProof/>
      <w:color w:val="000000" w:themeColor="text1"/>
      <w:spacing w:val="-10"/>
      <w:sz w:val="72"/>
    </w:rPr>
  </w:style>
  <w:style w:type="paragraph" w:customStyle="1" w:styleId="ChapterQuote">
    <w:name w:val="Chapter Quote"/>
    <w:basedOn w:val="Quote"/>
    <w:next w:val="ChapterQuoteAttribution"/>
    <w:link w:val="ChapterQuoteChar"/>
    <w:qFormat/>
    <w:rsid w:val="00E57830"/>
    <w:pPr>
      <w:suppressAutoHyphens/>
      <w:spacing w:before="520" w:after="0"/>
      <w:jc w:val="left"/>
    </w:pPr>
    <w:rPr>
      <w:i w:val="0"/>
    </w:rPr>
  </w:style>
  <w:style w:type="character" w:customStyle="1" w:styleId="ChapterTitleChar">
    <w:name w:val="Chapter Title Char"/>
    <w:basedOn w:val="Heading1Char"/>
    <w:link w:val="ChapterTitle"/>
    <w:rsid w:val="00E57830"/>
    <w:rPr>
      <w:rFonts w:ascii="Futura Condensed" w:hAnsi="Futura Condensed"/>
      <w:b/>
      <w:caps w:val="0"/>
      <w:noProof/>
      <w:color w:val="000000" w:themeColor="text1"/>
      <w:spacing w:val="-10"/>
      <w:sz w:val="72"/>
    </w:rPr>
  </w:style>
  <w:style w:type="paragraph" w:customStyle="1" w:styleId="ChapterQuoteAttribution">
    <w:name w:val="Chapter Quote Attribution"/>
    <w:basedOn w:val="ChapterQuote"/>
    <w:rsid w:val="00E718D2"/>
    <w:pPr>
      <w:spacing w:before="160" w:after="600"/>
      <w:jc w:val="right"/>
    </w:pPr>
    <w:rPr>
      <w:i/>
      <w:iCs/>
    </w:rPr>
  </w:style>
  <w:style w:type="character" w:customStyle="1" w:styleId="ChapterQuoteChar">
    <w:name w:val="Chapter Quote Char"/>
    <w:basedOn w:val="QuoteChar"/>
    <w:link w:val="ChapterQuote"/>
    <w:rsid w:val="00E57830"/>
    <w:rPr>
      <w:rFonts w:asciiTheme="majorHAnsi" w:eastAsiaTheme="majorEastAsia" w:hAnsiTheme="majorHAnsi" w:cstheme="majorBidi"/>
      <w:i w:val="0"/>
      <w:color w:val="000000" w:themeColor="text1"/>
      <w:sz w:val="25"/>
      <w:szCs w:val="25"/>
    </w:rPr>
  </w:style>
  <w:style w:type="paragraph" w:customStyle="1" w:styleId="TopPadding">
    <w:name w:val="TopPadding"/>
    <w:basedOn w:val="Normal"/>
    <w:link w:val="TopPaddingChar"/>
    <w:qFormat/>
    <w:rsid w:val="00F64542"/>
    <w:pPr>
      <w:spacing w:before="240"/>
    </w:pPr>
  </w:style>
  <w:style w:type="character" w:customStyle="1" w:styleId="TopPaddingChar">
    <w:name w:val="TopPadding Char"/>
    <w:basedOn w:val="DefaultParagraphFont"/>
    <w:link w:val="TopPadding"/>
    <w:rsid w:val="00F64542"/>
    <w:rPr>
      <w:sz w:val="20"/>
    </w:rPr>
  </w:style>
  <w:style w:type="character" w:styleId="CommentReference">
    <w:name w:val="annotation reference"/>
    <w:basedOn w:val="DefaultParagraphFont"/>
    <w:semiHidden/>
    <w:unhideWhenUsed/>
    <w:rsid w:val="00696B64"/>
    <w:rPr>
      <w:sz w:val="16"/>
      <w:szCs w:val="16"/>
    </w:rPr>
  </w:style>
  <w:style w:type="paragraph" w:styleId="CommentSubject">
    <w:name w:val="annotation subject"/>
    <w:basedOn w:val="CommentText"/>
    <w:next w:val="CommentText"/>
    <w:link w:val="CommentSubjectChar"/>
    <w:semiHidden/>
    <w:unhideWhenUsed/>
    <w:rsid w:val="00696B64"/>
    <w:pPr>
      <w:spacing w:line="240" w:lineRule="auto"/>
    </w:pPr>
    <w:rPr>
      <w:b/>
      <w:bCs/>
      <w:sz w:val="20"/>
      <w:szCs w:val="20"/>
    </w:rPr>
  </w:style>
  <w:style w:type="character" w:customStyle="1" w:styleId="CommentTextChar">
    <w:name w:val="Comment Text Char"/>
    <w:basedOn w:val="DefaultParagraphFont"/>
    <w:link w:val="CommentText"/>
    <w:semiHidden/>
    <w:rsid w:val="00696B64"/>
    <w:rPr>
      <w:sz w:val="18"/>
    </w:rPr>
  </w:style>
  <w:style w:type="character" w:customStyle="1" w:styleId="CommentSubjectChar">
    <w:name w:val="Comment Subject Char"/>
    <w:basedOn w:val="CommentTextChar"/>
    <w:link w:val="CommentSubject"/>
    <w:semiHidden/>
    <w:rsid w:val="00696B64"/>
    <w:rPr>
      <w:b/>
      <w:bCs/>
      <w:sz w:val="20"/>
      <w:szCs w:val="20"/>
    </w:rPr>
  </w:style>
  <w:style w:type="paragraph" w:styleId="Revision">
    <w:name w:val="Revision"/>
    <w:hidden/>
    <w:uiPriority w:val="99"/>
    <w:semiHidden/>
    <w:rsid w:val="00696B64"/>
    <w:pPr>
      <w:spacing w:after="0" w:line="240" w:lineRule="auto"/>
    </w:pPr>
    <w:rPr>
      <w:sz w:val="24"/>
    </w:rPr>
  </w:style>
  <w:style w:type="paragraph" w:customStyle="1" w:styleId="Attribution">
    <w:name w:val="Attribution"/>
    <w:basedOn w:val="Normal"/>
    <w:link w:val="AttributionChar"/>
    <w:qFormat/>
    <w:rsid w:val="00BD758B"/>
    <w:pPr>
      <w:spacing w:line="240" w:lineRule="auto"/>
      <w:ind w:right="554"/>
      <w:contextualSpacing/>
      <w:jc w:val="right"/>
    </w:pPr>
  </w:style>
  <w:style w:type="character" w:customStyle="1" w:styleId="AttributionChar">
    <w:name w:val="Attribution Char"/>
    <w:basedOn w:val="DefaultParagraphFont"/>
    <w:link w:val="Attribution"/>
    <w:rsid w:val="00BD758B"/>
    <w:rPr>
      <w:sz w:val="24"/>
    </w:rPr>
  </w:style>
  <w:style w:type="paragraph" w:customStyle="1" w:styleId="TaskSteps">
    <w:name w:val="Task Steps"/>
    <w:basedOn w:val="ListBullet"/>
    <w:link w:val="TaskStepsChar"/>
    <w:qFormat/>
    <w:rsid w:val="00D418A8"/>
    <w:pPr>
      <w:numPr>
        <w:numId w:val="13"/>
      </w:numPr>
      <w:suppressAutoHyphens/>
      <w:spacing w:after="130" w:line="240" w:lineRule="auto"/>
      <w:ind w:left="567" w:hanging="357"/>
      <w:jc w:val="left"/>
    </w:pPr>
    <w:rPr>
      <w:sz w:val="23"/>
    </w:rPr>
  </w:style>
  <w:style w:type="character" w:customStyle="1" w:styleId="TaskStepsChar">
    <w:name w:val="Task Steps Char"/>
    <w:basedOn w:val="ListBulletChar"/>
    <w:link w:val="TaskSteps"/>
    <w:rsid w:val="00D418A8"/>
    <w:rPr>
      <w:sz w:val="23"/>
    </w:rPr>
  </w:style>
  <w:style w:type="paragraph" w:styleId="PlainText">
    <w:name w:val="Plain Text"/>
    <w:basedOn w:val="Normal"/>
    <w:link w:val="PlainTextChar"/>
    <w:uiPriority w:val="99"/>
    <w:unhideWhenUsed/>
    <w:rsid w:val="000B0430"/>
    <w:pPr>
      <w:spacing w:after="0" w:line="240" w:lineRule="auto"/>
      <w:jc w:val="left"/>
    </w:pPr>
    <w:rPr>
      <w:rFonts w:ascii="Arial" w:eastAsiaTheme="minorHAnsi" w:hAnsi="Arial"/>
      <w:color w:val="361251"/>
      <w:szCs w:val="21"/>
      <w:lang w:eastAsia="en-US"/>
    </w:rPr>
  </w:style>
  <w:style w:type="character" w:customStyle="1" w:styleId="PlainTextChar">
    <w:name w:val="Plain Text Char"/>
    <w:basedOn w:val="DefaultParagraphFont"/>
    <w:link w:val="PlainText"/>
    <w:uiPriority w:val="99"/>
    <w:rsid w:val="000B0430"/>
    <w:rPr>
      <w:rFonts w:ascii="Arial" w:eastAsiaTheme="minorHAnsi" w:hAnsi="Arial"/>
      <w:color w:val="361251"/>
      <w:sz w:val="24"/>
      <w:szCs w:val="21"/>
      <w:lang w:eastAsia="en-US"/>
    </w:rPr>
  </w:style>
  <w:style w:type="character" w:customStyle="1" w:styleId="UnresolvedMention1">
    <w:name w:val="Unresolved Mention1"/>
    <w:basedOn w:val="DefaultParagraphFont"/>
    <w:uiPriority w:val="99"/>
    <w:semiHidden/>
    <w:unhideWhenUsed/>
    <w:rsid w:val="00E9636B"/>
    <w:rPr>
      <w:color w:val="605E5C"/>
      <w:shd w:val="clear" w:color="auto" w:fill="E1DFDD"/>
    </w:rPr>
  </w:style>
  <w:style w:type="paragraph" w:customStyle="1" w:styleId="Goals-Bullets">
    <w:name w:val="Goals-Bullets"/>
    <w:basedOn w:val="ListParagraph"/>
    <w:link w:val="Goals-BulletsChar"/>
    <w:qFormat/>
    <w:rsid w:val="009554FB"/>
    <w:pPr>
      <w:numPr>
        <w:numId w:val="22"/>
      </w:numPr>
      <w:suppressAutoHyphens/>
      <w:spacing w:after="60" w:line="240" w:lineRule="auto"/>
      <w:ind w:left="142" w:hanging="142"/>
      <w:contextualSpacing w:val="0"/>
      <w:jc w:val="left"/>
    </w:pPr>
    <w:rPr>
      <w:rFonts w:cstheme="minorHAnsi"/>
      <w:sz w:val="16"/>
      <w:szCs w:val="16"/>
    </w:rPr>
  </w:style>
  <w:style w:type="character" w:customStyle="1" w:styleId="Goals-BulletsChar">
    <w:name w:val="Goals-Bullets Char"/>
    <w:basedOn w:val="ListParagraphChar"/>
    <w:link w:val="Goals-Bullets"/>
    <w:rsid w:val="009554FB"/>
    <w:rPr>
      <w:rFonts w:cstheme="minorHAnsi"/>
      <w:sz w:val="16"/>
      <w:szCs w:val="16"/>
    </w:rPr>
  </w:style>
  <w:style w:type="paragraph" w:customStyle="1" w:styleId="Checklist">
    <w:name w:val="Checklist"/>
    <w:basedOn w:val="PlainText"/>
    <w:link w:val="ChecklistChar"/>
    <w:qFormat/>
    <w:rsid w:val="00797CF3"/>
    <w:pPr>
      <w:numPr>
        <w:numId w:val="27"/>
      </w:numPr>
      <w:spacing w:after="60"/>
      <w:jc w:val="both"/>
    </w:pPr>
    <w:rPr>
      <w:rFonts w:asciiTheme="minorHAnsi" w:hAnsiTheme="minorHAnsi" w:cstheme="minorHAnsi"/>
      <w:color w:val="auto"/>
    </w:rPr>
  </w:style>
  <w:style w:type="character" w:customStyle="1" w:styleId="ChecklistChar">
    <w:name w:val="Checklist Char"/>
    <w:basedOn w:val="PlainTextChar"/>
    <w:link w:val="Checklist"/>
    <w:rsid w:val="00797CF3"/>
    <w:rPr>
      <w:rFonts w:ascii="Arial" w:eastAsiaTheme="minorHAnsi" w:hAnsi="Arial" w:cstheme="minorHAnsi"/>
      <w:color w:val="361251"/>
      <w:sz w:val="24"/>
      <w:szCs w:val="21"/>
      <w:lang w:eastAsia="en-US"/>
    </w:rPr>
  </w:style>
  <w:style w:type="character" w:customStyle="1" w:styleId="UnresolvedMention2">
    <w:name w:val="Unresolved Mention2"/>
    <w:basedOn w:val="DefaultParagraphFont"/>
    <w:uiPriority w:val="99"/>
    <w:semiHidden/>
    <w:unhideWhenUsed/>
    <w:rsid w:val="00EB3318"/>
    <w:rPr>
      <w:color w:val="605E5C"/>
      <w:shd w:val="clear" w:color="auto" w:fill="E1DFDD"/>
    </w:rPr>
  </w:style>
  <w:style w:type="character" w:customStyle="1" w:styleId="UnresolvedMention3">
    <w:name w:val="Unresolved Mention3"/>
    <w:basedOn w:val="DefaultParagraphFont"/>
    <w:uiPriority w:val="99"/>
    <w:semiHidden/>
    <w:unhideWhenUsed/>
    <w:rsid w:val="00D5640C"/>
    <w:rPr>
      <w:color w:val="605E5C"/>
      <w:shd w:val="clear" w:color="auto" w:fill="E1DFDD"/>
    </w:rPr>
  </w:style>
  <w:style w:type="character" w:styleId="UnresolvedMention">
    <w:name w:val="Unresolved Mention"/>
    <w:basedOn w:val="DefaultParagraphFont"/>
    <w:uiPriority w:val="99"/>
    <w:semiHidden/>
    <w:unhideWhenUsed/>
    <w:rsid w:val="00B47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195">
      <w:bodyDiv w:val="1"/>
      <w:marLeft w:val="0"/>
      <w:marRight w:val="0"/>
      <w:marTop w:val="0"/>
      <w:marBottom w:val="0"/>
      <w:divBdr>
        <w:top w:val="none" w:sz="0" w:space="0" w:color="auto"/>
        <w:left w:val="none" w:sz="0" w:space="0" w:color="auto"/>
        <w:bottom w:val="none" w:sz="0" w:space="0" w:color="auto"/>
        <w:right w:val="none" w:sz="0" w:space="0" w:color="auto"/>
      </w:divBdr>
      <w:divsChild>
        <w:div w:id="117066557">
          <w:marLeft w:val="0"/>
          <w:marRight w:val="0"/>
          <w:marTop w:val="0"/>
          <w:marBottom w:val="30"/>
          <w:divBdr>
            <w:top w:val="none" w:sz="0" w:space="9" w:color="auto"/>
            <w:left w:val="single" w:sz="6" w:space="26" w:color="8E846B"/>
            <w:bottom w:val="single" w:sz="6" w:space="9" w:color="8E846B"/>
            <w:right w:val="single" w:sz="6" w:space="26" w:color="8E846B"/>
          </w:divBdr>
          <w:divsChild>
            <w:div w:id="2121680239">
              <w:marLeft w:val="480"/>
              <w:marRight w:val="0"/>
              <w:marTop w:val="0"/>
              <w:marBottom w:val="0"/>
              <w:divBdr>
                <w:top w:val="none" w:sz="0" w:space="0" w:color="auto"/>
                <w:left w:val="none" w:sz="0" w:space="0" w:color="auto"/>
                <w:bottom w:val="none" w:sz="0" w:space="0" w:color="auto"/>
                <w:right w:val="none" w:sz="0" w:space="0" w:color="auto"/>
              </w:divBdr>
            </w:div>
            <w:div w:id="126283918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430502">
      <w:bodyDiv w:val="1"/>
      <w:marLeft w:val="0"/>
      <w:marRight w:val="0"/>
      <w:marTop w:val="0"/>
      <w:marBottom w:val="0"/>
      <w:divBdr>
        <w:top w:val="none" w:sz="0" w:space="0" w:color="auto"/>
        <w:left w:val="none" w:sz="0" w:space="0" w:color="auto"/>
        <w:bottom w:val="none" w:sz="0" w:space="0" w:color="auto"/>
        <w:right w:val="none" w:sz="0" w:space="0" w:color="auto"/>
      </w:divBdr>
    </w:div>
    <w:div w:id="32971585">
      <w:bodyDiv w:val="1"/>
      <w:marLeft w:val="0"/>
      <w:marRight w:val="0"/>
      <w:marTop w:val="0"/>
      <w:marBottom w:val="0"/>
      <w:divBdr>
        <w:top w:val="none" w:sz="0" w:space="0" w:color="auto"/>
        <w:left w:val="none" w:sz="0" w:space="0" w:color="auto"/>
        <w:bottom w:val="none" w:sz="0" w:space="0" w:color="auto"/>
        <w:right w:val="none" w:sz="0" w:space="0" w:color="auto"/>
      </w:divBdr>
    </w:div>
    <w:div w:id="63837596">
      <w:bodyDiv w:val="1"/>
      <w:marLeft w:val="0"/>
      <w:marRight w:val="0"/>
      <w:marTop w:val="0"/>
      <w:marBottom w:val="0"/>
      <w:divBdr>
        <w:top w:val="none" w:sz="0" w:space="0" w:color="auto"/>
        <w:left w:val="none" w:sz="0" w:space="0" w:color="auto"/>
        <w:bottom w:val="none" w:sz="0" w:space="0" w:color="auto"/>
        <w:right w:val="none" w:sz="0" w:space="0" w:color="auto"/>
      </w:divBdr>
    </w:div>
    <w:div w:id="70541855">
      <w:bodyDiv w:val="1"/>
      <w:marLeft w:val="0"/>
      <w:marRight w:val="0"/>
      <w:marTop w:val="0"/>
      <w:marBottom w:val="0"/>
      <w:divBdr>
        <w:top w:val="none" w:sz="0" w:space="0" w:color="auto"/>
        <w:left w:val="none" w:sz="0" w:space="0" w:color="auto"/>
        <w:bottom w:val="none" w:sz="0" w:space="0" w:color="auto"/>
        <w:right w:val="none" w:sz="0" w:space="0" w:color="auto"/>
      </w:divBdr>
    </w:div>
    <w:div w:id="182519739">
      <w:bodyDiv w:val="1"/>
      <w:marLeft w:val="0"/>
      <w:marRight w:val="0"/>
      <w:marTop w:val="0"/>
      <w:marBottom w:val="0"/>
      <w:divBdr>
        <w:top w:val="none" w:sz="0" w:space="0" w:color="auto"/>
        <w:left w:val="none" w:sz="0" w:space="0" w:color="auto"/>
        <w:bottom w:val="none" w:sz="0" w:space="0" w:color="auto"/>
        <w:right w:val="none" w:sz="0" w:space="0" w:color="auto"/>
      </w:divBdr>
    </w:div>
    <w:div w:id="338578466">
      <w:bodyDiv w:val="1"/>
      <w:marLeft w:val="0"/>
      <w:marRight w:val="0"/>
      <w:marTop w:val="0"/>
      <w:marBottom w:val="0"/>
      <w:divBdr>
        <w:top w:val="none" w:sz="0" w:space="0" w:color="auto"/>
        <w:left w:val="none" w:sz="0" w:space="0" w:color="auto"/>
        <w:bottom w:val="none" w:sz="0" w:space="0" w:color="auto"/>
        <w:right w:val="none" w:sz="0" w:space="0" w:color="auto"/>
      </w:divBdr>
    </w:div>
    <w:div w:id="504054774">
      <w:bodyDiv w:val="1"/>
      <w:marLeft w:val="0"/>
      <w:marRight w:val="0"/>
      <w:marTop w:val="0"/>
      <w:marBottom w:val="0"/>
      <w:divBdr>
        <w:top w:val="none" w:sz="0" w:space="0" w:color="auto"/>
        <w:left w:val="none" w:sz="0" w:space="0" w:color="auto"/>
        <w:bottom w:val="none" w:sz="0" w:space="0" w:color="auto"/>
        <w:right w:val="none" w:sz="0" w:space="0" w:color="auto"/>
      </w:divBdr>
    </w:div>
    <w:div w:id="1247303690">
      <w:bodyDiv w:val="1"/>
      <w:marLeft w:val="0"/>
      <w:marRight w:val="0"/>
      <w:marTop w:val="0"/>
      <w:marBottom w:val="0"/>
      <w:divBdr>
        <w:top w:val="none" w:sz="0" w:space="0" w:color="auto"/>
        <w:left w:val="none" w:sz="0" w:space="0" w:color="auto"/>
        <w:bottom w:val="none" w:sz="0" w:space="0" w:color="auto"/>
        <w:right w:val="none" w:sz="0" w:space="0" w:color="auto"/>
      </w:divBdr>
    </w:div>
    <w:div w:id="1514951793">
      <w:bodyDiv w:val="1"/>
      <w:marLeft w:val="0"/>
      <w:marRight w:val="0"/>
      <w:marTop w:val="0"/>
      <w:marBottom w:val="0"/>
      <w:divBdr>
        <w:top w:val="none" w:sz="0" w:space="0" w:color="auto"/>
        <w:left w:val="none" w:sz="0" w:space="0" w:color="auto"/>
        <w:bottom w:val="none" w:sz="0" w:space="0" w:color="auto"/>
        <w:right w:val="none" w:sz="0" w:space="0" w:color="auto"/>
      </w:divBdr>
    </w:div>
    <w:div w:id="1635939964">
      <w:bodyDiv w:val="1"/>
      <w:marLeft w:val="0"/>
      <w:marRight w:val="0"/>
      <w:marTop w:val="0"/>
      <w:marBottom w:val="0"/>
      <w:divBdr>
        <w:top w:val="none" w:sz="0" w:space="0" w:color="auto"/>
        <w:left w:val="none" w:sz="0" w:space="0" w:color="auto"/>
        <w:bottom w:val="none" w:sz="0" w:space="0" w:color="auto"/>
        <w:right w:val="none" w:sz="0" w:space="0" w:color="auto"/>
      </w:divBdr>
    </w:div>
    <w:div w:id="1960598090">
      <w:bodyDiv w:val="1"/>
      <w:marLeft w:val="0"/>
      <w:marRight w:val="0"/>
      <w:marTop w:val="0"/>
      <w:marBottom w:val="0"/>
      <w:divBdr>
        <w:top w:val="none" w:sz="0" w:space="0" w:color="auto"/>
        <w:left w:val="none" w:sz="0" w:space="0" w:color="auto"/>
        <w:bottom w:val="none" w:sz="0" w:space="0" w:color="auto"/>
        <w:right w:val="none" w:sz="0" w:space="0" w:color="auto"/>
      </w:divBdr>
      <w:divsChild>
        <w:div w:id="148943940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henwoodcourt/retireabilit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henwoodcourt.co.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henwoodcour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henwoodcourt.co.u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ustin">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ick">
      <a:majorFont>
        <a:latin typeface="Open Sans"/>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3864BAA0F78A48B7ECCFC4C505A78C" ma:contentTypeVersion="9" ma:contentTypeDescription="Create a new document." ma:contentTypeScope="" ma:versionID="6ccbc28250172c07f2a2ff860c804e0c">
  <xsd:schema xmlns:xsd="http://www.w3.org/2001/XMLSchema" xmlns:xs="http://www.w3.org/2001/XMLSchema" xmlns:p="http://schemas.microsoft.com/office/2006/metadata/properties" xmlns:ns2="57a2d6da-5bb2-4cf6-aec8-78d833191413" xmlns:ns3="d88f5552-9622-42d8-b62a-114454054380" targetNamespace="http://schemas.microsoft.com/office/2006/metadata/properties" ma:root="true" ma:fieldsID="e5282015a9de8e05740515964080d0c0" ns2:_="" ns3:_="">
    <xsd:import namespace="57a2d6da-5bb2-4cf6-aec8-78d833191413"/>
    <xsd:import namespace="d88f5552-9622-42d8-b62a-1144540543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2d6da-5bb2-4cf6-aec8-78d833191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88f5552-9622-42d8-b62a-1144540543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57a2d6da-5bb2-4cf6-aec8-78d833191413" xsi:nil="true"/>
  </documentManagement>
</p:properties>
</file>

<file path=customXml/item4.xml><?xml version="1.0" encoding="utf-8"?>
<b:Sources xmlns:b="http://schemas.openxmlformats.org/officeDocument/2006/bibliography" xmlns="http://schemas.openxmlformats.org/officeDocument/2006/bibliography" SelectedStyle="\APA.XSL" StyleName="APA">
  <b:Source>
    <b:Tag>Autar</b:Tag>
    <b:SourceType>Book</b:SourceType>
    <b:Guid>{75350475-5221-46EE-A315-ACD6225DA7C1}</b:Guid>
    <b:Author>
      <b:Author>
        <b:NameList>
          <b:Person>
            <b:Last>Author</b:Last>
          </b:Person>
        </b:NameList>
      </b:Author>
    </b:Author>
    <b:Title>Title</b:Title>
    <b:Year>Year</b:Year>
    <b:City>City</b:City>
    <b:Publisher>Publisher</b:Publisher>
    <b:RefOrder>1</b:RefOrder>
  </b:Source>
</b:Sources>
</file>

<file path=customXml/itemProps1.xml><?xml version="1.0" encoding="utf-8"?>
<ds:datastoreItem xmlns:ds="http://schemas.openxmlformats.org/officeDocument/2006/customXml" ds:itemID="{A5E32171-94CC-4976-B242-3A3DE1CCF40D}">
  <ds:schemaRefs>
    <ds:schemaRef ds:uri="http://schemas.microsoft.com/sharepoint/v3/contenttype/forms"/>
  </ds:schemaRefs>
</ds:datastoreItem>
</file>

<file path=customXml/itemProps2.xml><?xml version="1.0" encoding="utf-8"?>
<ds:datastoreItem xmlns:ds="http://schemas.openxmlformats.org/officeDocument/2006/customXml" ds:itemID="{B8F16A75-A37D-413A-A34A-1D4B97144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2d6da-5bb2-4cf6-aec8-78d833191413"/>
    <ds:schemaRef ds:uri="d88f5552-9622-42d8-b62a-114454054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A6535-116E-4391-BD1A-3F386DA37F93}">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57a2d6da-5bb2-4cf6-aec8-78d833191413"/>
    <ds:schemaRef ds:uri="d88f5552-9622-42d8-b62a-114454054380"/>
    <ds:schemaRef ds:uri="http://www.w3.org/XML/1998/namespace"/>
    <ds:schemaRef ds:uri="http://purl.org/dc/dcmitype/"/>
  </ds:schemaRefs>
</ds:datastoreItem>
</file>

<file path=customXml/itemProps4.xml><?xml version="1.0" encoding="utf-8"?>
<ds:datastoreItem xmlns:ds="http://schemas.openxmlformats.org/officeDocument/2006/customXml" ds:itemID="{CC4F8FD9-7190-4263-95E1-B8BA41F3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LuLuPDF69</Template>
  <TotalTime>1</TotalTime>
  <Pages>17</Pages>
  <Words>2245</Words>
  <Characters>10878</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Printed A5 and eBook template - Willow</vt:lpstr>
    </vt:vector>
  </TitlesOfParts>
  <Manager>Colmas International Ltd</Manager>
  <Company>Colmas International Ltd</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Printed A5 and eBook template - Willow</dc:title>
  <dc:creator>Colette Mason</dc:creator>
  <cp:keywords>PSUO-83knI-72G1-3ljH</cp:keywords>
  <cp:lastModifiedBy>Nick Platt</cp:lastModifiedBy>
  <cp:revision>3</cp:revision>
  <cp:lastPrinted>2019-02-11T17:16:00Z</cp:lastPrinted>
  <dcterms:created xsi:type="dcterms:W3CDTF">2019-02-25T10:24:00Z</dcterms:created>
  <dcterms:modified xsi:type="dcterms:W3CDTF">2019-02-25T10:24:00Z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0x0101009B3864BAA0F78A48B7ECCFC4C505A78C</vt:lpwstr>
  </property>
</Properties>
</file>